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60DD1" w14:textId="77777777" w:rsidR="00B85022" w:rsidRDefault="00B85022">
      <w:bookmarkStart w:id="0" w:name="_GoBack"/>
      <w:bookmarkEnd w:id="0"/>
    </w:p>
    <w:tbl>
      <w:tblPr>
        <w:tblStyle w:val="TableGrid"/>
        <w:tblpPr w:leftFromText="180" w:rightFromText="180" w:vertAnchor="text" w:horzAnchor="page" w:tblpX="5033" w:tblpY="9622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B85022" w14:paraId="68AD0DF1" w14:textId="77777777" w:rsidTr="00B85022">
        <w:tc>
          <w:tcPr>
            <w:tcW w:w="5949" w:type="dxa"/>
          </w:tcPr>
          <w:p w14:paraId="14421D49" w14:textId="77777777" w:rsidR="00B85022" w:rsidRDefault="00B85022" w:rsidP="00B85022"/>
          <w:p w14:paraId="595D3AFE" w14:textId="549932E3" w:rsidR="00B85022" w:rsidRDefault="00B85022" w:rsidP="00B85022"/>
        </w:tc>
      </w:tr>
      <w:tr w:rsidR="00B85022" w14:paraId="6BE15A9E" w14:textId="77777777" w:rsidTr="00B85022">
        <w:tc>
          <w:tcPr>
            <w:tcW w:w="5949" w:type="dxa"/>
          </w:tcPr>
          <w:p w14:paraId="53047980" w14:textId="77777777" w:rsidR="00B85022" w:rsidRDefault="00B85022" w:rsidP="00B85022"/>
          <w:p w14:paraId="51FCD76D" w14:textId="476A45CC" w:rsidR="00B85022" w:rsidRDefault="00B85022" w:rsidP="00B85022"/>
        </w:tc>
      </w:tr>
      <w:tr w:rsidR="00B85022" w14:paraId="22A60759" w14:textId="77777777" w:rsidTr="00B85022">
        <w:tc>
          <w:tcPr>
            <w:tcW w:w="5949" w:type="dxa"/>
          </w:tcPr>
          <w:p w14:paraId="0F969E59" w14:textId="77777777" w:rsidR="00B85022" w:rsidRDefault="00B85022" w:rsidP="00B85022"/>
          <w:p w14:paraId="3F5E606D" w14:textId="6547D3D6" w:rsidR="00B85022" w:rsidRDefault="00B85022" w:rsidP="00B85022"/>
        </w:tc>
      </w:tr>
    </w:tbl>
    <w:p w14:paraId="294950B5" w14:textId="6148E6C8" w:rsidR="004837A2" w:rsidRDefault="008A0E48" w:rsidP="000A0F75">
      <w:r>
        <w:rPr>
          <w:noProof/>
        </w:rPr>
        <w:drawing>
          <wp:anchor distT="0" distB="0" distL="114300" distR="114300" simplePos="0" relativeHeight="251660288" behindDoc="1" locked="0" layoutInCell="1" allowOverlap="1" wp14:anchorId="060BA45F" wp14:editId="53CF1333">
            <wp:simplePos x="0" y="0"/>
            <wp:positionH relativeFrom="margin">
              <wp:posOffset>2176780</wp:posOffset>
            </wp:positionH>
            <wp:positionV relativeFrom="paragraph">
              <wp:posOffset>499110</wp:posOffset>
            </wp:positionV>
            <wp:extent cx="6559550" cy="5295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3" t="10458" b="9877"/>
                    <a:stretch/>
                  </pic:blipFill>
                  <pic:spPr bwMode="auto">
                    <a:xfrm>
                      <a:off x="0" y="0"/>
                      <a:ext cx="65595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02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DA045B" wp14:editId="5D39306C">
                <wp:simplePos x="0" y="0"/>
                <wp:positionH relativeFrom="column">
                  <wp:posOffset>-626110</wp:posOffset>
                </wp:positionH>
                <wp:positionV relativeFrom="paragraph">
                  <wp:posOffset>6040755</wp:posOffset>
                </wp:positionV>
                <wp:extent cx="2360930" cy="1404620"/>
                <wp:effectExtent l="0" t="0" r="2286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3777D" w14:textId="149462B5" w:rsidR="00B85022" w:rsidRDefault="00B85022">
                            <w:r>
                              <w:t>Pretend that you are a newspaper journalist. You have been asked to interview one of the disciples walking along the road to Emmaus with Jesus. Write a list of the questions you would ask the disciple.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DA0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3pt;margin-top:475.6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">
                <v:textbox style="mso-fit-shape-to-text:t">
                  <w:txbxContent>
                    <w:p w14:paraId="6853777D" w14:textId="149462B5" w:rsidR="00B85022" w:rsidRDefault="00B85022">
                      <w:r>
                        <w:t>Pretend that you are a newspaper journalist. You have been asked to interview one of the disciples walking along the road to Emmaus with Jesus. Write a list of the questions you would ask the disciple.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701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F59F4A" wp14:editId="22FB19E0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5695950" cy="1404620"/>
                <wp:effectExtent l="0" t="0" r="1905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B0A7F" w14:textId="44D054D4" w:rsidR="00777015" w:rsidRDefault="00777015">
                            <w:r>
                              <w:t>Read Luke 24:1-53</w:t>
                            </w:r>
                            <w:r w:rsidR="00B85022">
                              <w:t>. D</w:t>
                            </w:r>
                            <w:r>
                              <w:t>raw</w:t>
                            </w:r>
                            <w:r w:rsidR="00B85022">
                              <w:t xml:space="preserve"> or write</w:t>
                            </w:r>
                            <w:r>
                              <w:t xml:space="preserve"> a timeline of the events </w:t>
                            </w:r>
                            <w:r w:rsidR="00B85022">
                              <w:t xml:space="preserve">as recorded </w:t>
                            </w:r>
                            <w:r>
                              <w:t>in Luke between Jesus</w:t>
                            </w:r>
                            <w:r w:rsidR="00B85022">
                              <w:t>’</w:t>
                            </w:r>
                            <w:r>
                              <w:t xml:space="preserve"> resurrection and ascension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59F4A" id="_x0000_s1027" type="#_x0000_t202" style="position:absolute;margin-left:0;margin-top:.25pt;width:448.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">
                <v:textbox style="mso-fit-shape-to-text:t">
                  <w:txbxContent>
                    <w:p w14:paraId="597B0A7F" w14:textId="44D054D4" w:rsidR="00777015" w:rsidRDefault="00777015">
                      <w:r>
                        <w:t>Read Luke 24:1-53</w:t>
                      </w:r>
                      <w:r w:rsidR="00B85022">
                        <w:t>. D</w:t>
                      </w:r>
                      <w:r>
                        <w:t>raw</w:t>
                      </w:r>
                      <w:r w:rsidR="00B85022">
                        <w:t xml:space="preserve"> or write</w:t>
                      </w:r>
                      <w:r>
                        <w:t xml:space="preserve"> a timeline of the events </w:t>
                      </w:r>
                      <w:r w:rsidR="00B85022">
                        <w:t xml:space="preserve">as recorded </w:t>
                      </w:r>
                      <w:r>
                        <w:t>in Luke between Jesus</w:t>
                      </w:r>
                      <w:r w:rsidR="00B85022">
                        <w:t>’</w:t>
                      </w:r>
                      <w:r>
                        <w:t xml:space="preserve"> resurrection and ascension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7015">
        <w:rPr>
          <w:noProof/>
        </w:rPr>
        <w:drawing>
          <wp:anchor distT="0" distB="0" distL="114300" distR="114300" simplePos="0" relativeHeight="251661312" behindDoc="0" locked="0" layoutInCell="1" allowOverlap="1" wp14:anchorId="06F8AECA" wp14:editId="017D243A">
            <wp:simplePos x="0" y="0"/>
            <wp:positionH relativeFrom="column">
              <wp:posOffset>-423545</wp:posOffset>
            </wp:positionH>
            <wp:positionV relativeFrom="paragraph">
              <wp:posOffset>4194175</wp:posOffset>
            </wp:positionV>
            <wp:extent cx="2164080" cy="1533525"/>
            <wp:effectExtent l="0" t="0" r="762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015">
        <w:rPr>
          <w:noProof/>
        </w:rPr>
        <w:drawing>
          <wp:anchor distT="0" distB="0" distL="114300" distR="114300" simplePos="0" relativeHeight="251663360" behindDoc="0" locked="0" layoutInCell="1" allowOverlap="1" wp14:anchorId="1D8E456A" wp14:editId="0B3E79F7">
            <wp:simplePos x="0" y="0"/>
            <wp:positionH relativeFrom="margin">
              <wp:align>left</wp:align>
            </wp:positionH>
            <wp:positionV relativeFrom="paragraph">
              <wp:posOffset>2470150</wp:posOffset>
            </wp:positionV>
            <wp:extent cx="1200943" cy="1695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94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015">
        <w:rPr>
          <w:noProof/>
        </w:rPr>
        <w:drawing>
          <wp:anchor distT="0" distB="0" distL="114300" distR="114300" simplePos="0" relativeHeight="251662336" behindDoc="0" locked="0" layoutInCell="1" allowOverlap="1" wp14:anchorId="21DF7612" wp14:editId="44CA71F4">
            <wp:simplePos x="0" y="0"/>
            <wp:positionH relativeFrom="column">
              <wp:posOffset>-90170</wp:posOffset>
            </wp:positionH>
            <wp:positionV relativeFrom="paragraph">
              <wp:posOffset>317500</wp:posOffset>
            </wp:positionV>
            <wp:extent cx="1288415" cy="1819275"/>
            <wp:effectExtent l="0" t="0" r="698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7A2" w:rsidSect="000A0F75">
      <w:headerReference w:type="default" r:id="rId10"/>
      <w:pgSz w:w="11900" w:h="16840"/>
      <w:pgMar w:top="3190" w:right="1104" w:bottom="806" w:left="158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7B8E66" w14:textId="77777777" w:rsidR="00777015" w:rsidRDefault="00777015" w:rsidP="000A0F75">
      <w:r>
        <w:separator/>
      </w:r>
    </w:p>
  </w:endnote>
  <w:endnote w:type="continuationSeparator" w:id="0">
    <w:p w14:paraId="37BF7839" w14:textId="77777777" w:rsidR="00777015" w:rsidRDefault="00777015" w:rsidP="000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altName w:val="Cambria"/>
    <w:panose1 w:val="00000000000000000000"/>
    <w:charset w:val="4D"/>
    <w:family w:val="roman"/>
    <w:notTrueType/>
    <w:pitch w:val="variable"/>
    <w:sig w:usb0="00000007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AACBB" w14:textId="77777777" w:rsidR="00777015" w:rsidRDefault="00777015" w:rsidP="000A0F75">
      <w:r>
        <w:separator/>
      </w:r>
    </w:p>
  </w:footnote>
  <w:footnote w:type="continuationSeparator" w:id="0">
    <w:p w14:paraId="41F37715" w14:textId="77777777" w:rsidR="00777015" w:rsidRDefault="00777015" w:rsidP="000A0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1A20B" w14:textId="77777777" w:rsidR="000A0F75" w:rsidRDefault="000A0F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3C39F" wp14:editId="1C248D98">
              <wp:simplePos x="0" y="0"/>
              <wp:positionH relativeFrom="column">
                <wp:posOffset>-150520</wp:posOffset>
              </wp:positionH>
              <wp:positionV relativeFrom="paragraph">
                <wp:posOffset>314325</wp:posOffset>
              </wp:positionV>
              <wp:extent cx="4780344" cy="4509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0344" cy="4509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462138" w14:textId="575A2834" w:rsidR="000A0F75" w:rsidRPr="001979B6" w:rsidRDefault="00777015" w:rsidP="001979B6">
                          <w:pPr>
                            <w:pStyle w:val="Heading1"/>
                          </w:pPr>
                          <w:r>
                            <w:t>Walking with the Resurrected Jesus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3C39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1.85pt;margin-top:24.75pt;width:376.4pt;height:3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" filled="f" stroked="f" strokeweight=".5pt">
              <v:textbox>
                <w:txbxContent>
                  <w:p w14:paraId="1F462138" w14:textId="575A2834" w:rsidR="000A0F75" w:rsidRPr="001979B6" w:rsidRDefault="00777015" w:rsidP="001979B6">
                    <w:pPr>
                      <w:pStyle w:val="Heading1"/>
                    </w:pPr>
                    <w:r>
                      <w:t>Walking with the Resurrected Jesus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158CA19" wp14:editId="064DFEAC">
          <wp:simplePos x="0" y="0"/>
          <wp:positionH relativeFrom="margin">
            <wp:posOffset>-1001395</wp:posOffset>
          </wp:positionH>
          <wp:positionV relativeFrom="margin">
            <wp:posOffset>-2021840</wp:posOffset>
          </wp:positionV>
          <wp:extent cx="7563600" cy="10690503"/>
          <wp:effectExtent l="0" t="0" r="5715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78518 ANGSAU Work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015"/>
    <w:rsid w:val="00024662"/>
    <w:rsid w:val="000A0F75"/>
    <w:rsid w:val="001205AE"/>
    <w:rsid w:val="001979B6"/>
    <w:rsid w:val="00262FBF"/>
    <w:rsid w:val="00377096"/>
    <w:rsid w:val="006B3E35"/>
    <w:rsid w:val="006B6024"/>
    <w:rsid w:val="007561B8"/>
    <w:rsid w:val="00777015"/>
    <w:rsid w:val="007C0CDB"/>
    <w:rsid w:val="008303AF"/>
    <w:rsid w:val="008A0E48"/>
    <w:rsid w:val="00910CFB"/>
    <w:rsid w:val="00A2419E"/>
    <w:rsid w:val="00B85022"/>
    <w:rsid w:val="00BE1143"/>
    <w:rsid w:val="00CD2569"/>
    <w:rsid w:val="00D46C23"/>
    <w:rsid w:val="00DA79EF"/>
    <w:rsid w:val="00DB4332"/>
    <w:rsid w:val="00F13526"/>
    <w:rsid w:val="00F15126"/>
    <w:rsid w:val="00F242A4"/>
    <w:rsid w:val="00FD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75454C"/>
  <w14:defaultImageDpi w14:val="32767"/>
  <w15:chartTrackingRefBased/>
  <w15:docId w15:val="{0ABE258A-E68F-4B32-A706-86AE8CC3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F242A4"/>
    <w:rPr>
      <w:sz w:val="22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1979B6"/>
    <w:pPr>
      <w:spacing w:after="227"/>
      <w:jc w:val="both"/>
      <w:outlineLvl w:val="0"/>
    </w:pPr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F75"/>
  </w:style>
  <w:style w:type="paragraph" w:styleId="Footer">
    <w:name w:val="footer"/>
    <w:basedOn w:val="Normal"/>
    <w:link w:val="FooterChar"/>
    <w:uiPriority w:val="99"/>
    <w:unhideWhenUsed/>
    <w:rsid w:val="000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F75"/>
  </w:style>
  <w:style w:type="paragraph" w:customStyle="1" w:styleId="BasicParagraph">
    <w:name w:val="[Basic Paragraph]"/>
    <w:basedOn w:val="Normal"/>
    <w:uiPriority w:val="99"/>
    <w:rsid w:val="000A0F7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979B6"/>
    <w:rPr>
      <w:rFonts w:ascii="Trajan Pro" w:hAnsi="Trajan Pro" w:cs="Trajan Pro"/>
      <w:b/>
      <w:bCs/>
      <w:color w:val="EF4034"/>
      <w:spacing w:val="-8"/>
      <w:sz w:val="40"/>
      <w:szCs w:val="40"/>
      <w:lang w:val="en-AU"/>
    </w:rPr>
  </w:style>
  <w:style w:type="table" w:styleId="TableGrid">
    <w:name w:val="Table Grid"/>
    <w:basedOn w:val="TableNormal"/>
    <w:uiPriority w:val="39"/>
    <w:rsid w:val="00A24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SA">
    <w:name w:val="ASA"/>
    <w:basedOn w:val="TableNormal"/>
    <w:uiPriority w:val="99"/>
    <w:rsid w:val="00A2419E"/>
    <w:rPr>
      <w:sz w:val="22"/>
    </w:rPr>
    <w:tblPr>
      <w:tblBorders>
        <w:top w:val="single" w:sz="4" w:space="0" w:color="1C3F94"/>
        <w:left w:val="single" w:sz="4" w:space="0" w:color="1C3F94"/>
        <w:bottom w:val="single" w:sz="4" w:space="0" w:color="1C3F94"/>
        <w:right w:val="single" w:sz="4" w:space="0" w:color="1C3F94"/>
        <w:insideH w:val="single" w:sz="4" w:space="0" w:color="1C3F94"/>
        <w:insideV w:val="single" w:sz="4" w:space="0" w:color="1C3F94"/>
      </w:tblBorders>
    </w:tbl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1C3F94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ussell\Documents\Custom%20Office%20Templates\Religious%20Studies%20Worksheet%20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79413594A83546BA42B6C6F078CC76" ma:contentTypeVersion="12" ma:contentTypeDescription="Create a new document." ma:contentTypeScope="" ma:versionID="cc1c0bd1ca1243684168f47105a34472">
  <xsd:schema xmlns:xsd="http://www.w3.org/2001/XMLSchema" xmlns:xs="http://www.w3.org/2001/XMLSchema" xmlns:p="http://schemas.microsoft.com/office/2006/metadata/properties" xmlns:ns2="2fa9b272-7406-4e46-a6f5-fd03470dbfcd" xmlns:ns3="6c476233-1a4c-4345-9bef-eba3c42b71db" targetNamespace="http://schemas.microsoft.com/office/2006/metadata/properties" ma:root="true" ma:fieldsID="4bbca0b2234860f829c60bc44d0138f3" ns2:_="" ns3:_="">
    <xsd:import namespace="2fa9b272-7406-4e46-a6f5-fd03470dbfcd"/>
    <xsd:import namespace="6c476233-1a4c-4345-9bef-eba3c42b71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9b272-7406-4e46-a6f5-fd03470dbf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76233-1a4c-4345-9bef-eba3c42b71d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C83EC4-93C2-4E7C-9688-8A6C5187EAFE}"/>
</file>

<file path=customXml/itemProps2.xml><?xml version="1.0" encoding="utf-8"?>
<ds:datastoreItem xmlns:ds="http://schemas.openxmlformats.org/officeDocument/2006/customXml" ds:itemID="{E70D5E2C-CB5B-46CC-BE3D-0EB7BFCD4FBE}"/>
</file>

<file path=customXml/itemProps3.xml><?xml version="1.0" encoding="utf-8"?>
<ds:datastoreItem xmlns:ds="http://schemas.openxmlformats.org/officeDocument/2006/customXml" ds:itemID="{46D5081C-65B2-4019-9B32-5E160F893148}"/>
</file>

<file path=docProps/app.xml><?xml version="1.0" encoding="utf-8"?>
<Properties xmlns="http://schemas.openxmlformats.org/officeDocument/2006/extended-properties" xmlns:vt="http://schemas.openxmlformats.org/officeDocument/2006/docPropsVTypes">
  <Template>Religious Studies Worksheet Template_v2</Template>
  <TotalTime>67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Penelope Russell</dc:creator>
  <cp:keywords/>
  <dc:description/>
  <cp:lastModifiedBy>Penelope Russell</cp:lastModifiedBy>
  <cp:revision>2</cp:revision>
  <dcterms:created xsi:type="dcterms:W3CDTF">2020-05-05T07:47:00Z</dcterms:created>
  <dcterms:modified xsi:type="dcterms:W3CDTF">2020-05-11T05:15:00Z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0x0101006879413594A83546BA42B6C6F078CC76</vt:lpwstr>
  </property>
</Properties>
</file>