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38E86" w14:textId="43E6A36C" w:rsidR="00DA56FD" w:rsidRDefault="00DA56FD" w:rsidP="000A0F75">
      <w:r>
        <w:rPr>
          <w:noProof/>
        </w:rPr>
        <w:drawing>
          <wp:anchor distT="0" distB="0" distL="114300" distR="114300" simplePos="0" relativeHeight="251658240" behindDoc="1" locked="0" layoutInCell="1" allowOverlap="1" wp14:anchorId="02185103" wp14:editId="00D9C8BE">
            <wp:simplePos x="0" y="0"/>
            <wp:positionH relativeFrom="column">
              <wp:posOffset>3176905</wp:posOffset>
            </wp:positionH>
            <wp:positionV relativeFrom="paragraph">
              <wp:posOffset>-2082800</wp:posOffset>
            </wp:positionV>
            <wp:extent cx="1123950" cy="158675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8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Read Acts 2 on Biblegateway.com. The table below seeks to re-tell the events in Acts 2. Draw a picture based on your reading of the passage to explain what is happening in each box. </w:t>
      </w:r>
    </w:p>
    <w:p w14:paraId="318057EF" w14:textId="423F431C" w:rsidR="00DA56FD" w:rsidRDefault="00DA56FD" w:rsidP="000A0F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DA56FD" w14:paraId="13E63E42" w14:textId="77777777" w:rsidTr="00DA56FD">
        <w:tc>
          <w:tcPr>
            <w:tcW w:w="4602" w:type="dxa"/>
          </w:tcPr>
          <w:p w14:paraId="2BF41632" w14:textId="25B53CDF" w:rsidR="00DA56FD" w:rsidRDefault="00DA56FD" w:rsidP="00DA56FD">
            <w:pPr>
              <w:jc w:val="center"/>
            </w:pPr>
            <w:r>
              <w:t>The Apostles are all together in one house. A sound like the blowing of a violent wind fills the whole house.</w:t>
            </w:r>
          </w:p>
        </w:tc>
        <w:tc>
          <w:tcPr>
            <w:tcW w:w="4602" w:type="dxa"/>
          </w:tcPr>
          <w:p w14:paraId="4E043EB3" w14:textId="5980229B" w:rsidR="00DA56FD" w:rsidRDefault="00DA56FD" w:rsidP="00DA56FD">
            <w:pPr>
              <w:jc w:val="center"/>
            </w:pPr>
            <w:r>
              <w:t>Peter speaks to the crowd and tells the crowd about Jesus.</w:t>
            </w:r>
          </w:p>
        </w:tc>
      </w:tr>
      <w:tr w:rsidR="00DA56FD" w14:paraId="5BB348C2" w14:textId="77777777" w:rsidTr="00DA56FD">
        <w:tc>
          <w:tcPr>
            <w:tcW w:w="4602" w:type="dxa"/>
          </w:tcPr>
          <w:p w14:paraId="720F29A5" w14:textId="77777777" w:rsidR="00DA56FD" w:rsidRDefault="00DA56FD" w:rsidP="00DA56FD">
            <w:pPr>
              <w:jc w:val="center"/>
            </w:pPr>
          </w:p>
          <w:p w14:paraId="6897944A" w14:textId="77777777" w:rsidR="00DA56FD" w:rsidRDefault="00DA56FD" w:rsidP="00DA56FD">
            <w:pPr>
              <w:jc w:val="center"/>
            </w:pPr>
          </w:p>
          <w:p w14:paraId="75687BDD" w14:textId="77777777" w:rsidR="00DA56FD" w:rsidRDefault="00DA56FD" w:rsidP="00DA56FD">
            <w:pPr>
              <w:jc w:val="center"/>
            </w:pPr>
          </w:p>
          <w:p w14:paraId="6B4E5905" w14:textId="77777777" w:rsidR="00DA56FD" w:rsidRDefault="00DA56FD" w:rsidP="00DA56FD">
            <w:pPr>
              <w:jc w:val="center"/>
            </w:pPr>
          </w:p>
          <w:p w14:paraId="73D18BAB" w14:textId="77777777" w:rsidR="00DA56FD" w:rsidRDefault="00DA56FD" w:rsidP="00DA56FD">
            <w:pPr>
              <w:jc w:val="center"/>
            </w:pPr>
          </w:p>
          <w:p w14:paraId="0A713736" w14:textId="77777777" w:rsidR="00DA56FD" w:rsidRDefault="00DA56FD" w:rsidP="00DA56FD">
            <w:pPr>
              <w:jc w:val="center"/>
            </w:pPr>
          </w:p>
          <w:p w14:paraId="5C1C5769" w14:textId="77777777" w:rsidR="00DA56FD" w:rsidRDefault="00DA56FD" w:rsidP="00DA56FD">
            <w:pPr>
              <w:jc w:val="center"/>
            </w:pPr>
          </w:p>
          <w:p w14:paraId="5D9ABDC6" w14:textId="77777777" w:rsidR="00DA56FD" w:rsidRDefault="00DA56FD" w:rsidP="00DA56FD">
            <w:pPr>
              <w:jc w:val="center"/>
            </w:pPr>
          </w:p>
          <w:p w14:paraId="09AC9E5F" w14:textId="77777777" w:rsidR="00DA56FD" w:rsidRDefault="00DA56FD" w:rsidP="00DA56FD">
            <w:pPr>
              <w:jc w:val="center"/>
            </w:pPr>
          </w:p>
          <w:p w14:paraId="02EF2CAB" w14:textId="146F3763" w:rsidR="00DA56FD" w:rsidRDefault="00DA56FD" w:rsidP="00DA56FD">
            <w:pPr>
              <w:jc w:val="center"/>
            </w:pPr>
          </w:p>
        </w:tc>
        <w:tc>
          <w:tcPr>
            <w:tcW w:w="4602" w:type="dxa"/>
          </w:tcPr>
          <w:p w14:paraId="2C914290" w14:textId="77777777" w:rsidR="00DA56FD" w:rsidRDefault="00DA56FD" w:rsidP="00DA56FD">
            <w:pPr>
              <w:jc w:val="center"/>
            </w:pPr>
          </w:p>
        </w:tc>
      </w:tr>
      <w:tr w:rsidR="00DA56FD" w14:paraId="4EBB73D6" w14:textId="77777777" w:rsidTr="00DA56FD">
        <w:tc>
          <w:tcPr>
            <w:tcW w:w="4602" w:type="dxa"/>
          </w:tcPr>
          <w:p w14:paraId="07FB1F09" w14:textId="74BD72E6" w:rsidR="00DA56FD" w:rsidRDefault="00DA56FD" w:rsidP="00DA56FD">
            <w:pPr>
              <w:jc w:val="center"/>
            </w:pPr>
            <w:r>
              <w:t>What seem like tongues of fire come to rest on each of the Apostles and they begin to speak in other languages.</w:t>
            </w:r>
          </w:p>
        </w:tc>
        <w:tc>
          <w:tcPr>
            <w:tcW w:w="4602" w:type="dxa"/>
          </w:tcPr>
          <w:p w14:paraId="47E2469B" w14:textId="10E5EB9E" w:rsidR="00DA56FD" w:rsidRDefault="00DA56FD" w:rsidP="00DA56FD">
            <w:pPr>
              <w:jc w:val="center"/>
            </w:pPr>
            <w:r>
              <w:t>Around 3000 people are baptised.</w:t>
            </w:r>
          </w:p>
        </w:tc>
      </w:tr>
      <w:tr w:rsidR="00DA56FD" w14:paraId="74E69F9C" w14:textId="77777777" w:rsidTr="00DA56FD">
        <w:tc>
          <w:tcPr>
            <w:tcW w:w="4602" w:type="dxa"/>
          </w:tcPr>
          <w:p w14:paraId="5C8A14C4" w14:textId="77777777" w:rsidR="00DA56FD" w:rsidRDefault="00DA56FD" w:rsidP="00DA56FD">
            <w:pPr>
              <w:jc w:val="center"/>
            </w:pPr>
          </w:p>
          <w:p w14:paraId="4378FBA0" w14:textId="77777777" w:rsidR="00DA56FD" w:rsidRDefault="00DA56FD" w:rsidP="00DA56FD">
            <w:pPr>
              <w:jc w:val="center"/>
            </w:pPr>
          </w:p>
          <w:p w14:paraId="7E087CB8" w14:textId="77777777" w:rsidR="00DA56FD" w:rsidRDefault="00DA56FD" w:rsidP="00DA56FD">
            <w:pPr>
              <w:jc w:val="center"/>
            </w:pPr>
          </w:p>
          <w:p w14:paraId="3B20FDB1" w14:textId="77777777" w:rsidR="00DA56FD" w:rsidRDefault="00DA56FD" w:rsidP="00DA56FD">
            <w:pPr>
              <w:jc w:val="center"/>
            </w:pPr>
          </w:p>
          <w:p w14:paraId="58280017" w14:textId="77777777" w:rsidR="00DA56FD" w:rsidRDefault="00DA56FD" w:rsidP="00DA56FD">
            <w:pPr>
              <w:jc w:val="center"/>
            </w:pPr>
          </w:p>
          <w:p w14:paraId="1BB2A033" w14:textId="77777777" w:rsidR="00DA56FD" w:rsidRDefault="00DA56FD" w:rsidP="00DA56FD">
            <w:pPr>
              <w:jc w:val="center"/>
            </w:pPr>
          </w:p>
          <w:p w14:paraId="77B7FAD3" w14:textId="77777777" w:rsidR="00DA56FD" w:rsidRDefault="00DA56FD" w:rsidP="00DA56FD">
            <w:pPr>
              <w:jc w:val="center"/>
            </w:pPr>
          </w:p>
          <w:p w14:paraId="6F3EBCF2" w14:textId="77777777" w:rsidR="00DA56FD" w:rsidRDefault="00DA56FD" w:rsidP="00DA56FD">
            <w:pPr>
              <w:jc w:val="center"/>
            </w:pPr>
          </w:p>
          <w:p w14:paraId="37BB107A" w14:textId="77777777" w:rsidR="00DA56FD" w:rsidRDefault="00DA56FD" w:rsidP="00DA56FD">
            <w:pPr>
              <w:jc w:val="center"/>
            </w:pPr>
          </w:p>
          <w:p w14:paraId="6245F33E" w14:textId="77777777" w:rsidR="00DA56FD" w:rsidRDefault="00DA56FD" w:rsidP="00DA56FD">
            <w:pPr>
              <w:jc w:val="center"/>
            </w:pPr>
          </w:p>
          <w:p w14:paraId="0857B62E" w14:textId="1E73F9E1" w:rsidR="00DA56FD" w:rsidRDefault="00DA56FD" w:rsidP="00DA56FD">
            <w:pPr>
              <w:jc w:val="center"/>
            </w:pPr>
          </w:p>
        </w:tc>
        <w:tc>
          <w:tcPr>
            <w:tcW w:w="4602" w:type="dxa"/>
          </w:tcPr>
          <w:p w14:paraId="27F4C998" w14:textId="77777777" w:rsidR="00DA56FD" w:rsidRDefault="00DA56FD" w:rsidP="00DA56FD">
            <w:pPr>
              <w:jc w:val="center"/>
            </w:pPr>
          </w:p>
        </w:tc>
      </w:tr>
      <w:tr w:rsidR="00DA56FD" w14:paraId="58BB1015" w14:textId="77777777" w:rsidTr="00DA56FD">
        <w:tc>
          <w:tcPr>
            <w:tcW w:w="4602" w:type="dxa"/>
          </w:tcPr>
          <w:p w14:paraId="1DA007C4" w14:textId="36398D6E" w:rsidR="00DA56FD" w:rsidRDefault="00DA56FD" w:rsidP="00DA56FD">
            <w:pPr>
              <w:jc w:val="center"/>
            </w:pPr>
            <w:r>
              <w:t>A large crowd comes to see what is happening.</w:t>
            </w:r>
          </w:p>
        </w:tc>
        <w:tc>
          <w:tcPr>
            <w:tcW w:w="4602" w:type="dxa"/>
          </w:tcPr>
          <w:p w14:paraId="1F569C68" w14:textId="5DEF440F" w:rsidR="00DA56FD" w:rsidRDefault="00DA56FD" w:rsidP="00DA56FD">
            <w:pPr>
              <w:jc w:val="center"/>
            </w:pPr>
            <w:r>
              <w:t>All the believers were together and shared their possessions with each other.</w:t>
            </w:r>
          </w:p>
        </w:tc>
      </w:tr>
      <w:tr w:rsidR="00DA56FD" w14:paraId="26009134" w14:textId="77777777" w:rsidTr="00DA56FD">
        <w:tc>
          <w:tcPr>
            <w:tcW w:w="4602" w:type="dxa"/>
          </w:tcPr>
          <w:p w14:paraId="5B204349" w14:textId="77777777" w:rsidR="00DA56FD" w:rsidRDefault="00DA56FD" w:rsidP="000A0F75"/>
          <w:p w14:paraId="568C2C53" w14:textId="77777777" w:rsidR="00DA56FD" w:rsidRDefault="00DA56FD" w:rsidP="000A0F75"/>
          <w:p w14:paraId="79FF24B7" w14:textId="77777777" w:rsidR="00DA56FD" w:rsidRDefault="00DA56FD" w:rsidP="000A0F75"/>
          <w:p w14:paraId="7CC27FF0" w14:textId="77777777" w:rsidR="00DA56FD" w:rsidRDefault="00DA56FD" w:rsidP="000A0F75"/>
          <w:p w14:paraId="0C6772E8" w14:textId="77777777" w:rsidR="00DA56FD" w:rsidRDefault="00DA56FD" w:rsidP="000A0F75"/>
          <w:p w14:paraId="310A45EF" w14:textId="77777777" w:rsidR="00DA56FD" w:rsidRDefault="00DA56FD" w:rsidP="000A0F75"/>
          <w:p w14:paraId="45DD7CC2" w14:textId="77777777" w:rsidR="00DA56FD" w:rsidRDefault="00DA56FD" w:rsidP="000A0F75"/>
          <w:p w14:paraId="155B1246" w14:textId="77777777" w:rsidR="00DA56FD" w:rsidRDefault="00DA56FD" w:rsidP="000A0F75"/>
          <w:p w14:paraId="542AD512" w14:textId="732DAA91" w:rsidR="00DA56FD" w:rsidRDefault="00DA56FD" w:rsidP="000A0F75"/>
          <w:p w14:paraId="602BDFBC" w14:textId="77777777" w:rsidR="00DA56FD" w:rsidRDefault="00DA56FD" w:rsidP="000A0F75"/>
          <w:p w14:paraId="426F9547" w14:textId="0A3CF912" w:rsidR="00DA56FD" w:rsidRDefault="00DA56FD" w:rsidP="000A0F75"/>
        </w:tc>
        <w:tc>
          <w:tcPr>
            <w:tcW w:w="4602" w:type="dxa"/>
          </w:tcPr>
          <w:p w14:paraId="4DBEA659" w14:textId="77777777" w:rsidR="00DA56FD" w:rsidRDefault="00DA56FD" w:rsidP="000A0F75"/>
        </w:tc>
      </w:tr>
    </w:tbl>
    <w:p w14:paraId="3C2EFB02" w14:textId="3B2E02EB" w:rsidR="00DA56FD" w:rsidRDefault="00DA56FD" w:rsidP="000A0F75"/>
    <w:p w14:paraId="6F32C969" w14:textId="0A65AB65" w:rsidR="00DA56FD" w:rsidRDefault="00DA56FD" w:rsidP="000A0F75"/>
    <w:p w14:paraId="796D0B0B" w14:textId="674D9E87" w:rsidR="00DA56FD" w:rsidRDefault="00DA56FD" w:rsidP="000A0F75"/>
    <w:p w14:paraId="27C792DC" w14:textId="2E59D864" w:rsidR="00DA56FD" w:rsidRDefault="00DA56FD" w:rsidP="000A0F75"/>
    <w:p w14:paraId="47CF3F55" w14:textId="0E0714B1" w:rsidR="00DA56FD" w:rsidRDefault="00DA56FD" w:rsidP="000A0F75">
      <w:r>
        <w:lastRenderedPageBreak/>
        <w:t>W</w:t>
      </w:r>
      <w:r>
        <w:t>rite a job description for the Holy Spirit based on Acts 2.</w:t>
      </w:r>
      <w:bookmarkStart w:id="0" w:name="_GoBack"/>
      <w:bookmarkEnd w:id="0"/>
    </w:p>
    <w:p w14:paraId="5CC1952F" w14:textId="40B17622" w:rsidR="00DA56FD" w:rsidRDefault="00DA56FD" w:rsidP="000A0F75">
      <w:r>
        <w:rPr>
          <w:noProof/>
        </w:rPr>
        <w:drawing>
          <wp:anchor distT="0" distB="0" distL="114300" distR="114300" simplePos="0" relativeHeight="251659264" behindDoc="1" locked="0" layoutInCell="1" allowOverlap="1" wp14:anchorId="3859EFAE" wp14:editId="0F48A945">
            <wp:simplePos x="0" y="0"/>
            <wp:positionH relativeFrom="margin">
              <wp:posOffset>167005</wp:posOffset>
            </wp:positionH>
            <wp:positionV relativeFrom="paragraph">
              <wp:posOffset>182880</wp:posOffset>
            </wp:positionV>
            <wp:extent cx="9995712" cy="8766423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9" t="10932"/>
                    <a:stretch/>
                  </pic:blipFill>
                  <pic:spPr bwMode="auto">
                    <a:xfrm>
                      <a:off x="0" y="0"/>
                      <a:ext cx="9995712" cy="876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6FD" w:rsidSect="000A0F75">
      <w:headerReference w:type="default" r:id="rId8"/>
      <w:pgSz w:w="11900" w:h="16840"/>
      <w:pgMar w:top="3190" w:right="1104" w:bottom="806" w:left="15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418B6" w14:textId="77777777" w:rsidR="00DA56FD" w:rsidRDefault="00DA56FD" w:rsidP="000A0F75">
      <w:r>
        <w:separator/>
      </w:r>
    </w:p>
  </w:endnote>
  <w:endnote w:type="continuationSeparator" w:id="0">
    <w:p w14:paraId="573AD01B" w14:textId="77777777" w:rsidR="00DA56FD" w:rsidRDefault="00DA56FD" w:rsidP="000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8A54E2" w14:textId="77777777" w:rsidR="00DA56FD" w:rsidRDefault="00DA56FD" w:rsidP="000A0F75">
      <w:r>
        <w:separator/>
      </w:r>
    </w:p>
  </w:footnote>
  <w:footnote w:type="continuationSeparator" w:id="0">
    <w:p w14:paraId="401073F3" w14:textId="77777777" w:rsidR="00DA56FD" w:rsidRDefault="00DA56FD" w:rsidP="000A0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EB38E" w14:textId="77777777" w:rsidR="000A0F75" w:rsidRDefault="000A0F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2493E3" wp14:editId="284A49F4">
              <wp:simplePos x="0" y="0"/>
              <wp:positionH relativeFrom="column">
                <wp:posOffset>-150520</wp:posOffset>
              </wp:positionH>
              <wp:positionV relativeFrom="paragraph">
                <wp:posOffset>314325</wp:posOffset>
              </wp:positionV>
              <wp:extent cx="4780344" cy="4509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0344" cy="450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D7D218" w14:textId="53420067" w:rsidR="000A0F75" w:rsidRPr="001979B6" w:rsidRDefault="00DA56FD" w:rsidP="001979B6">
                          <w:pPr>
                            <w:pStyle w:val="Heading1"/>
                          </w:pPr>
                          <w:r>
                            <w:t xml:space="preserve">Pentecost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493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1.85pt;margin-top:24.75pt;width:376.4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" filled="f" stroked="f" strokeweight=".5pt">
              <v:textbox>
                <w:txbxContent>
                  <w:p w14:paraId="5FD7D218" w14:textId="53420067" w:rsidR="000A0F75" w:rsidRPr="001979B6" w:rsidRDefault="00DA56FD" w:rsidP="001979B6">
                    <w:pPr>
                      <w:pStyle w:val="Heading1"/>
                    </w:pPr>
                    <w:r>
                      <w:t xml:space="preserve">Pentecost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503CAFD" wp14:editId="3D8F3256">
          <wp:simplePos x="0" y="0"/>
          <wp:positionH relativeFrom="margin">
            <wp:posOffset>-1001395</wp:posOffset>
          </wp:positionH>
          <wp:positionV relativeFrom="margin">
            <wp:posOffset>-2021840</wp:posOffset>
          </wp:positionV>
          <wp:extent cx="7563600" cy="10690503"/>
          <wp:effectExtent l="0" t="0" r="571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8518 ANGSAU Work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6FD"/>
    <w:rsid w:val="00024662"/>
    <w:rsid w:val="000A0F75"/>
    <w:rsid w:val="001205AE"/>
    <w:rsid w:val="001979B6"/>
    <w:rsid w:val="00262FBF"/>
    <w:rsid w:val="00377096"/>
    <w:rsid w:val="006B3E35"/>
    <w:rsid w:val="006B6024"/>
    <w:rsid w:val="006C0BB8"/>
    <w:rsid w:val="007561B8"/>
    <w:rsid w:val="007C0CDB"/>
    <w:rsid w:val="008303AF"/>
    <w:rsid w:val="00910CFB"/>
    <w:rsid w:val="00A2419E"/>
    <w:rsid w:val="00BE1143"/>
    <w:rsid w:val="00CD2569"/>
    <w:rsid w:val="00D46C23"/>
    <w:rsid w:val="00DA56FD"/>
    <w:rsid w:val="00DA79EF"/>
    <w:rsid w:val="00DB4332"/>
    <w:rsid w:val="00F13526"/>
    <w:rsid w:val="00F15126"/>
    <w:rsid w:val="00F242A4"/>
    <w:rsid w:val="00FD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25FE39"/>
  <w14:defaultImageDpi w14:val="32767"/>
  <w15:chartTrackingRefBased/>
  <w15:docId w15:val="{EAF2675E-9F8C-401B-84A9-087505F0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F242A4"/>
    <w:rPr>
      <w:sz w:val="22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1979B6"/>
    <w:pPr>
      <w:spacing w:after="227"/>
      <w:jc w:val="both"/>
      <w:outlineLvl w:val="0"/>
    </w:pPr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F75"/>
  </w:style>
  <w:style w:type="paragraph" w:styleId="Footer">
    <w:name w:val="footer"/>
    <w:basedOn w:val="Normal"/>
    <w:link w:val="Foot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F75"/>
  </w:style>
  <w:style w:type="paragraph" w:customStyle="1" w:styleId="BasicParagraph">
    <w:name w:val="[Basic Paragraph]"/>
    <w:basedOn w:val="Normal"/>
    <w:uiPriority w:val="99"/>
    <w:rsid w:val="000A0F7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979B6"/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table" w:styleId="TableGrid">
    <w:name w:val="Table Grid"/>
    <w:basedOn w:val="TableNormal"/>
    <w:uiPriority w:val="39"/>
    <w:rsid w:val="00A24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SA">
    <w:name w:val="ASA"/>
    <w:basedOn w:val="TableNormal"/>
    <w:uiPriority w:val="99"/>
    <w:rsid w:val="00A2419E"/>
    <w:rPr>
      <w:sz w:val="22"/>
    </w:rPr>
    <w:tblPr>
      <w:tblBorders>
        <w:top w:val="single" w:sz="4" w:space="0" w:color="1C3F94"/>
        <w:left w:val="single" w:sz="4" w:space="0" w:color="1C3F94"/>
        <w:bottom w:val="single" w:sz="4" w:space="0" w:color="1C3F94"/>
        <w:right w:val="single" w:sz="4" w:space="0" w:color="1C3F94"/>
        <w:insideH w:val="single" w:sz="4" w:space="0" w:color="1C3F94"/>
        <w:insideV w:val="single" w:sz="4" w:space="0" w:color="1C3F94"/>
      </w:tblBorders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1C3F94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ussell\Documents\Custom%20Office%20Templates\Religious%20Studies%20Worksheet%20Template_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79413594A83546BA42B6C6F078CC76" ma:contentTypeVersion="12" ma:contentTypeDescription="Create a new document." ma:contentTypeScope="" ma:versionID="cc1c0bd1ca1243684168f47105a34472">
  <xsd:schema xmlns:xsd="http://www.w3.org/2001/XMLSchema" xmlns:xs="http://www.w3.org/2001/XMLSchema" xmlns:p="http://schemas.microsoft.com/office/2006/metadata/properties" xmlns:ns2="2fa9b272-7406-4e46-a6f5-fd03470dbfcd" xmlns:ns3="6c476233-1a4c-4345-9bef-eba3c42b71db" targetNamespace="http://schemas.microsoft.com/office/2006/metadata/properties" ma:root="true" ma:fieldsID="4bbca0b2234860f829c60bc44d0138f3" ns2:_="" ns3:_="">
    <xsd:import namespace="2fa9b272-7406-4e46-a6f5-fd03470dbfcd"/>
    <xsd:import namespace="6c476233-1a4c-4345-9bef-eba3c42b71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9b272-7406-4e46-a6f5-fd03470dbf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76233-1a4c-4345-9bef-eba3c42b71d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E7C4A9-66B7-41FE-92CC-457644CEA9AC}"/>
</file>

<file path=customXml/itemProps2.xml><?xml version="1.0" encoding="utf-8"?>
<ds:datastoreItem xmlns:ds="http://schemas.openxmlformats.org/officeDocument/2006/customXml" ds:itemID="{81B0D247-8163-4E7B-8172-3885A76BFFEC}"/>
</file>

<file path=customXml/itemProps3.xml><?xml version="1.0" encoding="utf-8"?>
<ds:datastoreItem xmlns:ds="http://schemas.openxmlformats.org/officeDocument/2006/customXml" ds:itemID="{965D15E0-210A-466E-BF7A-F65D1BF8786B}"/>
</file>

<file path=docProps/app.xml><?xml version="1.0" encoding="utf-8"?>
<Properties xmlns="http://schemas.openxmlformats.org/officeDocument/2006/extended-properties" xmlns:vt="http://schemas.openxmlformats.org/officeDocument/2006/docPropsVTypes">
  <Template>Religious Studies Worksheet Template_v2</Template>
  <TotalTime>10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Russell</dc:creator>
  <cp:keywords/>
  <dc:description/>
  <cp:lastModifiedBy>Penelope Russell</cp:lastModifiedBy>
  <cp:revision>1</cp:revision>
  <dcterms:created xsi:type="dcterms:W3CDTF">2020-05-05T08:27:00Z</dcterms:created>
  <dcterms:modified xsi:type="dcterms:W3CDTF">2020-05-05T08:38:00Z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0x0101006879413594A83546BA42B6C6F078CC76</vt:lpwstr>
  </property>
</Properties>
</file>