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B033A3" w14:textId="62D537A8" w:rsidR="004837A2" w:rsidRDefault="00F735B9" w:rsidP="000A0F75">
      <w:r>
        <w:t xml:space="preserve">Read </w:t>
      </w:r>
      <w:r w:rsidRPr="00F735B9">
        <w:rPr>
          <w:b/>
          <w:bCs/>
        </w:rPr>
        <w:t>Acts 2:42-47</w:t>
      </w:r>
      <w:r>
        <w:t xml:space="preserve"> and record all the things you learn about the early church as a Mind Map below. </w:t>
      </w:r>
    </w:p>
    <w:p w14:paraId="3E63E7E8" w14:textId="23FB39DE" w:rsidR="00F735B9" w:rsidRDefault="00F735B9" w:rsidP="000A0F75"/>
    <w:p w14:paraId="77E7B776" w14:textId="0F762474" w:rsidR="00F735B9" w:rsidRDefault="00F735B9" w:rsidP="000A0F75"/>
    <w:p w14:paraId="42612FE9" w14:textId="2577D935" w:rsidR="00F735B9" w:rsidRDefault="00F735B9" w:rsidP="000A0F75"/>
    <w:p w14:paraId="01D49EC0" w14:textId="54DACCB8" w:rsidR="00F735B9" w:rsidRDefault="00F735B9" w:rsidP="000A0F75"/>
    <w:p w14:paraId="68EC85B0" w14:textId="54D18F6C" w:rsidR="00F735B9" w:rsidRDefault="00F735B9" w:rsidP="000A0F75"/>
    <w:p w14:paraId="0677FDF3" w14:textId="44561357" w:rsidR="00F735B9" w:rsidRDefault="00F735B9" w:rsidP="000A0F75"/>
    <w:p w14:paraId="3530D60F" w14:textId="5D0C8FAD" w:rsidR="00F735B9" w:rsidRDefault="00F735B9" w:rsidP="000A0F75"/>
    <w:p w14:paraId="2849C770" w14:textId="734CC617" w:rsidR="00F735B9" w:rsidRDefault="00F735B9" w:rsidP="000A0F75"/>
    <w:p w14:paraId="693FD9F6" w14:textId="0AB7343A" w:rsidR="00F735B9" w:rsidRDefault="00F735B9" w:rsidP="000A0F75">
      <w:bookmarkStart w:id="0" w:name="_GoBack"/>
      <w:bookmarkEnd w:id="0"/>
    </w:p>
    <w:p w14:paraId="0CDDC553" w14:textId="3CC5F0B4" w:rsidR="00F735B9" w:rsidRDefault="00F735B9" w:rsidP="000A0F75"/>
    <w:p w14:paraId="7C6B68C8" w14:textId="0F56D323" w:rsidR="00F735B9" w:rsidRDefault="00F735B9" w:rsidP="000A0F75"/>
    <w:p w14:paraId="6B976D9E" w14:textId="4AF21887" w:rsidR="00F735B9" w:rsidRDefault="00F735B9" w:rsidP="000A0F75"/>
    <w:p w14:paraId="01B3316C" w14:textId="44A3DB91" w:rsidR="00F735B9" w:rsidRDefault="00F735B9" w:rsidP="000A0F75">
      <w:r>
        <w:rPr>
          <w:noProof/>
        </w:rPr>
        <w:drawing>
          <wp:anchor distT="0" distB="0" distL="114300" distR="114300" simplePos="0" relativeHeight="251660288" behindDoc="1" locked="0" layoutInCell="1" allowOverlap="1" wp14:anchorId="3D53706F" wp14:editId="594D231C">
            <wp:simplePos x="0" y="0"/>
            <wp:positionH relativeFrom="column">
              <wp:posOffset>2052955</wp:posOffset>
            </wp:positionH>
            <wp:positionV relativeFrom="paragraph">
              <wp:posOffset>5715</wp:posOffset>
            </wp:positionV>
            <wp:extent cx="122809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109" y="21443"/>
                <wp:lineTo x="2110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314" b="8070"/>
                    <a:stretch/>
                  </pic:blipFill>
                  <pic:spPr bwMode="auto">
                    <a:xfrm>
                      <a:off x="0" y="0"/>
                      <a:ext cx="122809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F400E" w14:textId="3D49F5A3" w:rsidR="00F735B9" w:rsidRDefault="00F735B9" w:rsidP="000A0F75"/>
    <w:p w14:paraId="0410535C" w14:textId="643B9844" w:rsidR="00F735B9" w:rsidRDefault="00F735B9" w:rsidP="000A0F75"/>
    <w:p w14:paraId="0E8D91E0" w14:textId="3790A7B9" w:rsidR="00F735B9" w:rsidRDefault="00F735B9" w:rsidP="000A0F75"/>
    <w:p w14:paraId="79A6F119" w14:textId="4CA61097" w:rsidR="00F735B9" w:rsidRDefault="00F735B9" w:rsidP="000A0F75"/>
    <w:p w14:paraId="7E8789D9" w14:textId="7647B02C" w:rsidR="00F735B9" w:rsidRDefault="00F735B9" w:rsidP="000A0F75"/>
    <w:sectPr w:rsidR="00F735B9" w:rsidSect="000A0F75">
      <w:headerReference w:type="default" r:id="rId7"/>
      <w:pgSz w:w="11900" w:h="16840"/>
      <w:pgMar w:top="3190" w:right="1104" w:bottom="806" w:left="158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5C9C00" w14:textId="77777777" w:rsidR="00F735B9" w:rsidRDefault="00F735B9" w:rsidP="000A0F75">
      <w:r>
        <w:separator/>
      </w:r>
    </w:p>
  </w:endnote>
  <w:endnote w:type="continuationSeparator" w:id="0">
    <w:p w14:paraId="4488886A" w14:textId="77777777" w:rsidR="00F735B9" w:rsidRDefault="00F735B9" w:rsidP="000A0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jan Pro">
    <w:altName w:val="Cambria"/>
    <w:panose1 w:val="00000000000000000000"/>
    <w:charset w:val="4D"/>
    <w:family w:val="roman"/>
    <w:notTrueType/>
    <w:pitch w:val="variable"/>
    <w:sig w:usb0="00000007" w:usb1="00000000" w:usb2="00000000" w:usb3="00000000" w:csb0="00000093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98456F" w14:textId="77777777" w:rsidR="00F735B9" w:rsidRDefault="00F735B9" w:rsidP="000A0F75">
      <w:r>
        <w:separator/>
      </w:r>
    </w:p>
  </w:footnote>
  <w:footnote w:type="continuationSeparator" w:id="0">
    <w:p w14:paraId="049C36D7" w14:textId="77777777" w:rsidR="00F735B9" w:rsidRDefault="00F735B9" w:rsidP="000A0F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864D98" w14:textId="77777777" w:rsidR="000A0F75" w:rsidRDefault="000A0F7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05602E" wp14:editId="00476C21">
              <wp:simplePos x="0" y="0"/>
              <wp:positionH relativeFrom="column">
                <wp:posOffset>-150520</wp:posOffset>
              </wp:positionH>
              <wp:positionV relativeFrom="paragraph">
                <wp:posOffset>314325</wp:posOffset>
              </wp:positionV>
              <wp:extent cx="4780344" cy="45098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80344" cy="4509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573DC9" w14:textId="0FE2FDB0" w:rsidR="000A0F75" w:rsidRPr="001979B6" w:rsidRDefault="00F735B9" w:rsidP="001979B6">
                          <w:pPr>
                            <w:pStyle w:val="Heading1"/>
                          </w:pPr>
                          <w:r>
                            <w:t>The Early Church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05602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1.85pt;margin-top:24.75pt;width:376.4pt;height: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" filled="f" stroked="f" strokeweight=".5pt">
              <v:textbox>
                <w:txbxContent>
                  <w:p w14:paraId="1D573DC9" w14:textId="0FE2FDB0" w:rsidR="000A0F75" w:rsidRPr="001979B6" w:rsidRDefault="00F735B9" w:rsidP="001979B6">
                    <w:pPr>
                      <w:pStyle w:val="Heading1"/>
                    </w:pPr>
                    <w:r>
                      <w:t>The Early Church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4F0BCFEF" wp14:editId="1334D92A">
          <wp:simplePos x="0" y="0"/>
          <wp:positionH relativeFrom="margin">
            <wp:posOffset>-1001395</wp:posOffset>
          </wp:positionH>
          <wp:positionV relativeFrom="margin">
            <wp:posOffset>-2021840</wp:posOffset>
          </wp:positionV>
          <wp:extent cx="7563600" cy="10690503"/>
          <wp:effectExtent l="0" t="0" r="5715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78518 ANGSAU Workshe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5B9"/>
    <w:rsid w:val="00024662"/>
    <w:rsid w:val="000A0F75"/>
    <w:rsid w:val="001205AE"/>
    <w:rsid w:val="001979B6"/>
    <w:rsid w:val="00262FBF"/>
    <w:rsid w:val="00377096"/>
    <w:rsid w:val="006B3E35"/>
    <w:rsid w:val="006B6024"/>
    <w:rsid w:val="007561B8"/>
    <w:rsid w:val="007C0CDB"/>
    <w:rsid w:val="008303AF"/>
    <w:rsid w:val="00910CFB"/>
    <w:rsid w:val="00A2419E"/>
    <w:rsid w:val="00BE1143"/>
    <w:rsid w:val="00CD2569"/>
    <w:rsid w:val="00D46C23"/>
    <w:rsid w:val="00DA79EF"/>
    <w:rsid w:val="00DB4332"/>
    <w:rsid w:val="00F13526"/>
    <w:rsid w:val="00F15126"/>
    <w:rsid w:val="00F242A4"/>
    <w:rsid w:val="00F735B9"/>
    <w:rsid w:val="00FD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B8709F"/>
  <w14:defaultImageDpi w14:val="32767"/>
  <w15:chartTrackingRefBased/>
  <w15:docId w15:val="{28F1F7BB-AB1D-435B-AA5B-04D570262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F242A4"/>
    <w:rPr>
      <w:sz w:val="22"/>
    </w:rPr>
  </w:style>
  <w:style w:type="paragraph" w:styleId="Heading1">
    <w:name w:val="heading 1"/>
    <w:basedOn w:val="BasicParagraph"/>
    <w:next w:val="Normal"/>
    <w:link w:val="Heading1Char"/>
    <w:uiPriority w:val="9"/>
    <w:qFormat/>
    <w:rsid w:val="001979B6"/>
    <w:pPr>
      <w:spacing w:after="227"/>
      <w:jc w:val="both"/>
      <w:outlineLvl w:val="0"/>
    </w:pPr>
    <w:rPr>
      <w:rFonts w:ascii="Trajan Pro" w:hAnsi="Trajan Pro" w:cs="Trajan Pro"/>
      <w:b/>
      <w:bCs/>
      <w:color w:val="EF4034"/>
      <w:spacing w:val="-8"/>
      <w:sz w:val="40"/>
      <w:szCs w:val="4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0F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0F75"/>
  </w:style>
  <w:style w:type="paragraph" w:styleId="Footer">
    <w:name w:val="footer"/>
    <w:basedOn w:val="Normal"/>
    <w:link w:val="FooterChar"/>
    <w:uiPriority w:val="99"/>
    <w:unhideWhenUsed/>
    <w:rsid w:val="000A0F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0F75"/>
  </w:style>
  <w:style w:type="paragraph" w:customStyle="1" w:styleId="BasicParagraph">
    <w:name w:val="[Basic Paragraph]"/>
    <w:basedOn w:val="Normal"/>
    <w:uiPriority w:val="99"/>
    <w:rsid w:val="000A0F7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979B6"/>
    <w:rPr>
      <w:rFonts w:ascii="Trajan Pro" w:hAnsi="Trajan Pro" w:cs="Trajan Pro"/>
      <w:b/>
      <w:bCs/>
      <w:color w:val="EF4034"/>
      <w:spacing w:val="-8"/>
      <w:sz w:val="40"/>
      <w:szCs w:val="40"/>
      <w:lang w:val="en-AU"/>
    </w:rPr>
  </w:style>
  <w:style w:type="table" w:styleId="TableGrid">
    <w:name w:val="Table Grid"/>
    <w:basedOn w:val="TableNormal"/>
    <w:uiPriority w:val="39"/>
    <w:rsid w:val="00A24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SA">
    <w:name w:val="ASA"/>
    <w:basedOn w:val="TableNormal"/>
    <w:uiPriority w:val="99"/>
    <w:rsid w:val="00A2419E"/>
    <w:rPr>
      <w:sz w:val="22"/>
    </w:rPr>
    <w:tblPr>
      <w:tblBorders>
        <w:top w:val="single" w:sz="4" w:space="0" w:color="1C3F94"/>
        <w:left w:val="single" w:sz="4" w:space="0" w:color="1C3F94"/>
        <w:bottom w:val="single" w:sz="4" w:space="0" w:color="1C3F94"/>
        <w:right w:val="single" w:sz="4" w:space="0" w:color="1C3F94"/>
        <w:insideH w:val="single" w:sz="4" w:space="0" w:color="1C3F94"/>
        <w:insideV w:val="single" w:sz="4" w:space="0" w:color="1C3F94"/>
      </w:tblBorders>
    </w:tblPr>
    <w:tblStylePr w:type="firstRow">
      <w:pPr>
        <w:jc w:val="left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1C3F94"/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ussell\Documents\Custom%20Office%20Templates\Religious%20Studies%20Worksheet%20Template_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79413594A83546BA42B6C6F078CC76" ma:contentTypeVersion="12" ma:contentTypeDescription="Create a new document." ma:contentTypeScope="" ma:versionID="cc1c0bd1ca1243684168f47105a34472">
  <xsd:schema xmlns:xsd="http://www.w3.org/2001/XMLSchema" xmlns:xs="http://www.w3.org/2001/XMLSchema" xmlns:p="http://schemas.microsoft.com/office/2006/metadata/properties" xmlns:ns2="2fa9b272-7406-4e46-a6f5-fd03470dbfcd" xmlns:ns3="6c476233-1a4c-4345-9bef-eba3c42b71db" targetNamespace="http://schemas.microsoft.com/office/2006/metadata/properties" ma:root="true" ma:fieldsID="4bbca0b2234860f829c60bc44d0138f3" ns2:_="" ns3:_="">
    <xsd:import namespace="2fa9b272-7406-4e46-a6f5-fd03470dbfcd"/>
    <xsd:import namespace="6c476233-1a4c-4345-9bef-eba3c42b71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a9b272-7406-4e46-a6f5-fd03470dbf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476233-1a4c-4345-9bef-eba3c42b71d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2E6C4AF-1943-4F87-849A-5D69AEE48EF0}"/>
</file>

<file path=customXml/itemProps2.xml><?xml version="1.0" encoding="utf-8"?>
<ds:datastoreItem xmlns:ds="http://schemas.openxmlformats.org/officeDocument/2006/customXml" ds:itemID="{8A6C2A25-61FA-4CF0-82EF-C809C31840B2}"/>
</file>

<file path=customXml/itemProps3.xml><?xml version="1.0" encoding="utf-8"?>
<ds:datastoreItem xmlns:ds="http://schemas.openxmlformats.org/officeDocument/2006/customXml" ds:itemID="{DB03320B-9603-47C6-8659-46C7290E9369}"/>
</file>

<file path=docProps/app.xml><?xml version="1.0" encoding="utf-8"?>
<Properties xmlns="http://schemas.openxmlformats.org/officeDocument/2006/extended-properties" xmlns:vt="http://schemas.openxmlformats.org/officeDocument/2006/docPropsVTypes">
  <Template>Religious Studies Worksheet Template_v2</Template>
  <TotalTime>5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Penelope Russell</dc:creator>
  <cp:keywords/>
  <dc:description/>
  <cp:lastModifiedBy>Penelope Russell</cp:lastModifiedBy>
  <cp:revision>1</cp:revision>
  <dcterms:created xsi:type="dcterms:W3CDTF">2020-05-11T05:45:00Z</dcterms:created>
  <dcterms:modified xsi:type="dcterms:W3CDTF">2020-05-11T05:50:00Z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0x0101006879413594A83546BA42B6C6F078CC76</vt:lpwstr>
  </property>
</Properties>
</file>