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351D4" w14:textId="77777777" w:rsidR="0075751B" w:rsidRDefault="0075751B" w:rsidP="000A0F75">
      <w:p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What have you learnt from this unit? </w:t>
      </w:r>
    </w:p>
    <w:p w14:paraId="730B820B" w14:textId="77777777" w:rsidR="0075751B" w:rsidRDefault="0075751B" w:rsidP="000A0F75">
      <w:pPr>
        <w:rPr>
          <w:rFonts w:cstheme="minorHAnsi"/>
          <w:szCs w:val="22"/>
        </w:rPr>
      </w:pPr>
    </w:p>
    <w:p w14:paraId="68A82632" w14:textId="77777777" w:rsidR="0075751B" w:rsidRDefault="0075751B" w:rsidP="0075751B"/>
    <w:p w14:paraId="15CE43D4" w14:textId="4C8EE3AB" w:rsidR="0075751B" w:rsidRDefault="0075751B" w:rsidP="0075751B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75751B" w:rsidRPr="00F250B5" w14:paraId="77F6C124" w14:textId="77777777" w:rsidTr="00152068">
        <w:tc>
          <w:tcPr>
            <w:tcW w:w="9204" w:type="dxa"/>
          </w:tcPr>
          <w:p w14:paraId="250CD291" w14:textId="77777777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059A9187" w14:textId="77777777" w:rsidTr="00152068">
        <w:tc>
          <w:tcPr>
            <w:tcW w:w="9204" w:type="dxa"/>
          </w:tcPr>
          <w:p w14:paraId="505C7252" w14:textId="77777777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0D2A1F9A" w14:textId="77777777" w:rsidTr="00152068">
        <w:tc>
          <w:tcPr>
            <w:tcW w:w="9204" w:type="dxa"/>
          </w:tcPr>
          <w:p w14:paraId="15CDA470" w14:textId="77777777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57C97553" w14:textId="77777777" w:rsidTr="00152068">
        <w:tc>
          <w:tcPr>
            <w:tcW w:w="9204" w:type="dxa"/>
          </w:tcPr>
          <w:p w14:paraId="240B124A" w14:textId="77777777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2BD9B500" w14:textId="77777777" w:rsidTr="00152068">
        <w:tc>
          <w:tcPr>
            <w:tcW w:w="9204" w:type="dxa"/>
          </w:tcPr>
          <w:p w14:paraId="66A6E630" w14:textId="77777777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</w:tbl>
    <w:p w14:paraId="69AF7D12" w14:textId="0A0EE4B7" w:rsidR="0075751B" w:rsidRDefault="0075751B" w:rsidP="000A0F75">
      <w:pPr>
        <w:rPr>
          <w:rFonts w:cstheme="minorHAnsi"/>
          <w:szCs w:val="22"/>
        </w:rPr>
      </w:pPr>
    </w:p>
    <w:p w14:paraId="0DE2E1A9" w14:textId="77777777" w:rsidR="0075751B" w:rsidRDefault="0075751B" w:rsidP="000A0F75">
      <w:pPr>
        <w:rPr>
          <w:rFonts w:cstheme="minorHAnsi"/>
          <w:szCs w:val="22"/>
        </w:rPr>
      </w:pPr>
    </w:p>
    <w:p w14:paraId="2E47AC5C" w14:textId="77777777" w:rsidR="0075751B" w:rsidRDefault="0075751B" w:rsidP="000A0F75">
      <w:p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What questions do you still have about Jesus? </w:t>
      </w:r>
    </w:p>
    <w:p w14:paraId="77D43193" w14:textId="77777777" w:rsidR="0075751B" w:rsidRDefault="0075751B" w:rsidP="000A0F75">
      <w:pPr>
        <w:rPr>
          <w:rFonts w:cstheme="minorHAnsi"/>
          <w:szCs w:val="22"/>
        </w:rPr>
      </w:pPr>
    </w:p>
    <w:p w14:paraId="1EFD9D03" w14:textId="167F4F9F" w:rsidR="0075751B" w:rsidRDefault="0075751B" w:rsidP="0075751B"/>
    <w:p w14:paraId="027D4932" w14:textId="77777777" w:rsidR="0075751B" w:rsidRDefault="0075751B" w:rsidP="0075751B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75751B" w:rsidRPr="00F250B5" w14:paraId="5A7D6954" w14:textId="77777777" w:rsidTr="00152068">
        <w:tc>
          <w:tcPr>
            <w:tcW w:w="9204" w:type="dxa"/>
          </w:tcPr>
          <w:p w14:paraId="1B6DB31F" w14:textId="20A6B7C4" w:rsidR="0075751B" w:rsidRPr="00F250B5" w:rsidRDefault="00505558" w:rsidP="00152068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A24DCCA" wp14:editId="212C890B">
                  <wp:simplePos x="0" y="0"/>
                  <wp:positionH relativeFrom="column">
                    <wp:posOffset>-406400</wp:posOffset>
                  </wp:positionH>
                  <wp:positionV relativeFrom="paragraph">
                    <wp:posOffset>-177800</wp:posOffset>
                  </wp:positionV>
                  <wp:extent cx="2917190" cy="2124075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54" cy="212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751B" w:rsidRPr="00F250B5" w14:paraId="379DAB92" w14:textId="77777777" w:rsidTr="00152068">
        <w:tc>
          <w:tcPr>
            <w:tcW w:w="9204" w:type="dxa"/>
          </w:tcPr>
          <w:p w14:paraId="183EADC9" w14:textId="5EE71A02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4544607B" w14:textId="77777777" w:rsidTr="00152068">
        <w:tc>
          <w:tcPr>
            <w:tcW w:w="9204" w:type="dxa"/>
          </w:tcPr>
          <w:p w14:paraId="36CBD8AE" w14:textId="5BBDEFD5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160E41C1" w14:textId="77777777" w:rsidTr="00152068">
        <w:tc>
          <w:tcPr>
            <w:tcW w:w="9204" w:type="dxa"/>
          </w:tcPr>
          <w:p w14:paraId="6B361D48" w14:textId="10EA9F84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7D9FB7CD" w14:textId="77777777" w:rsidTr="00152068">
        <w:tc>
          <w:tcPr>
            <w:tcW w:w="9204" w:type="dxa"/>
          </w:tcPr>
          <w:p w14:paraId="3BFD407C" w14:textId="5B73FC6B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</w:tbl>
    <w:p w14:paraId="76A0B0C6" w14:textId="77777777" w:rsidR="0075751B" w:rsidRDefault="0075751B" w:rsidP="000A0F75">
      <w:pPr>
        <w:rPr>
          <w:rFonts w:cstheme="minorHAnsi"/>
          <w:szCs w:val="22"/>
        </w:rPr>
      </w:pPr>
    </w:p>
    <w:p w14:paraId="6490BD8B" w14:textId="77777777" w:rsidR="0075751B" w:rsidRDefault="0075751B" w:rsidP="000A0F75">
      <w:pPr>
        <w:rPr>
          <w:rFonts w:cstheme="minorHAnsi"/>
          <w:szCs w:val="22"/>
        </w:rPr>
      </w:pPr>
    </w:p>
    <w:p w14:paraId="4A2052A0" w14:textId="6F9F8CB5" w:rsidR="0075751B" w:rsidRDefault="0075751B" w:rsidP="000A0F75">
      <w:pPr>
        <w:rPr>
          <w:rFonts w:cstheme="minorHAnsi"/>
          <w:szCs w:val="22"/>
        </w:rPr>
      </w:pPr>
      <w:r>
        <w:rPr>
          <w:rFonts w:cstheme="minorHAnsi"/>
          <w:szCs w:val="22"/>
        </w:rPr>
        <w:t>How would someone who believed the resurrection was true act in response to this unit?</w:t>
      </w:r>
    </w:p>
    <w:p w14:paraId="5C82261B" w14:textId="77777777" w:rsidR="0075751B" w:rsidRDefault="0075751B" w:rsidP="0075751B"/>
    <w:p w14:paraId="07FCD1B3" w14:textId="1EF67750" w:rsidR="0075751B" w:rsidRDefault="0075751B" w:rsidP="0075751B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75751B" w:rsidRPr="00F250B5" w14:paraId="2F05065E" w14:textId="77777777" w:rsidTr="00152068">
        <w:tc>
          <w:tcPr>
            <w:tcW w:w="9204" w:type="dxa"/>
          </w:tcPr>
          <w:p w14:paraId="0905651F" w14:textId="53B19923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0B9C1E31" w14:textId="77777777" w:rsidTr="00152068">
        <w:tc>
          <w:tcPr>
            <w:tcW w:w="9204" w:type="dxa"/>
          </w:tcPr>
          <w:p w14:paraId="6ED20F26" w14:textId="77777777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2E367165" w14:textId="77777777" w:rsidTr="00152068">
        <w:tc>
          <w:tcPr>
            <w:tcW w:w="9204" w:type="dxa"/>
          </w:tcPr>
          <w:p w14:paraId="7F3EFB2A" w14:textId="5CBF4DFD" w:rsidR="0075751B" w:rsidRPr="00F250B5" w:rsidRDefault="0075751B" w:rsidP="00152068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31E6293" wp14:editId="1ED665A0">
                  <wp:simplePos x="0" y="0"/>
                  <wp:positionH relativeFrom="column">
                    <wp:posOffset>3632200</wp:posOffset>
                  </wp:positionH>
                  <wp:positionV relativeFrom="paragraph">
                    <wp:posOffset>-790575</wp:posOffset>
                  </wp:positionV>
                  <wp:extent cx="2247900" cy="1592262"/>
                  <wp:effectExtent l="0" t="0" r="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9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751B" w:rsidRPr="00F250B5" w14:paraId="63CB847E" w14:textId="77777777" w:rsidTr="00152068">
        <w:tc>
          <w:tcPr>
            <w:tcW w:w="9204" w:type="dxa"/>
          </w:tcPr>
          <w:p w14:paraId="79A90256" w14:textId="7B3C8B77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446C5788" w14:textId="77777777" w:rsidTr="00152068">
        <w:tc>
          <w:tcPr>
            <w:tcW w:w="9204" w:type="dxa"/>
          </w:tcPr>
          <w:p w14:paraId="11A6BB4E" w14:textId="440EAED5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</w:tbl>
    <w:p w14:paraId="2DEB719A" w14:textId="7BCE6135" w:rsidR="0075751B" w:rsidRDefault="0075751B" w:rsidP="000A0F75">
      <w:pPr>
        <w:rPr>
          <w:rFonts w:cstheme="minorHAnsi"/>
          <w:szCs w:val="22"/>
        </w:rPr>
      </w:pPr>
    </w:p>
    <w:p w14:paraId="39F50C67" w14:textId="61386930" w:rsidR="0075751B" w:rsidRDefault="0075751B" w:rsidP="000A0F75">
      <w:pPr>
        <w:rPr>
          <w:rFonts w:cstheme="minorHAnsi"/>
          <w:szCs w:val="22"/>
        </w:rPr>
      </w:pPr>
    </w:p>
    <w:p w14:paraId="04AC9B37" w14:textId="5CD7B900" w:rsidR="0075751B" w:rsidRDefault="0075751B" w:rsidP="000A0F75">
      <w:pPr>
        <w:rPr>
          <w:rFonts w:cstheme="minorHAnsi"/>
          <w:szCs w:val="22"/>
        </w:rPr>
      </w:pPr>
    </w:p>
    <w:p w14:paraId="43EC03FC" w14:textId="0289CC98" w:rsidR="0075751B" w:rsidRDefault="0075751B" w:rsidP="0075751B">
      <w:p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How would someone who believed the resurrection </w:t>
      </w:r>
      <w:r w:rsidR="00060E89">
        <w:rPr>
          <w:rFonts w:cstheme="minorHAnsi"/>
          <w:szCs w:val="22"/>
        </w:rPr>
        <w:t xml:space="preserve">of Jesus did not occur </w:t>
      </w:r>
      <w:bookmarkStart w:id="0" w:name="_GoBack"/>
      <w:bookmarkEnd w:id="0"/>
      <w:r>
        <w:rPr>
          <w:rFonts w:cstheme="minorHAnsi"/>
          <w:szCs w:val="22"/>
        </w:rPr>
        <w:t>act in response to this unit?</w:t>
      </w:r>
    </w:p>
    <w:p w14:paraId="1E351670" w14:textId="77777777" w:rsidR="0075751B" w:rsidRDefault="0075751B" w:rsidP="0075751B"/>
    <w:p w14:paraId="75AA9AC1" w14:textId="483E2EA6" w:rsidR="0075751B" w:rsidRDefault="0075751B" w:rsidP="0075751B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75751B" w:rsidRPr="00F250B5" w14:paraId="6DDB685C" w14:textId="77777777" w:rsidTr="00152068">
        <w:tc>
          <w:tcPr>
            <w:tcW w:w="9204" w:type="dxa"/>
          </w:tcPr>
          <w:p w14:paraId="2CFFD6AD" w14:textId="0499F60A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437D5064" w14:textId="77777777" w:rsidTr="00152068">
        <w:tc>
          <w:tcPr>
            <w:tcW w:w="9204" w:type="dxa"/>
          </w:tcPr>
          <w:p w14:paraId="153F967F" w14:textId="2BE83D8D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477070E8" w14:textId="77777777" w:rsidTr="00152068">
        <w:tc>
          <w:tcPr>
            <w:tcW w:w="9204" w:type="dxa"/>
          </w:tcPr>
          <w:p w14:paraId="3981E665" w14:textId="3D512A69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34DE430D" w14:textId="77777777" w:rsidTr="00152068">
        <w:tc>
          <w:tcPr>
            <w:tcW w:w="9204" w:type="dxa"/>
          </w:tcPr>
          <w:p w14:paraId="3FA8414F" w14:textId="02AFD378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35126789" w14:textId="77777777" w:rsidTr="00152068">
        <w:tc>
          <w:tcPr>
            <w:tcW w:w="9204" w:type="dxa"/>
          </w:tcPr>
          <w:p w14:paraId="4DBF0AE9" w14:textId="1034F11D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</w:tbl>
    <w:p w14:paraId="4CD935A6" w14:textId="2FFCCD65" w:rsidR="0075751B" w:rsidRDefault="0075751B" w:rsidP="000A0F75">
      <w:pPr>
        <w:rPr>
          <w:rFonts w:cstheme="minorHAnsi"/>
          <w:szCs w:val="22"/>
        </w:rPr>
      </w:pPr>
    </w:p>
    <w:p w14:paraId="77F74D7F" w14:textId="27A0F989" w:rsidR="0075751B" w:rsidRDefault="0075751B" w:rsidP="000A0F75">
      <w:pPr>
        <w:rPr>
          <w:rFonts w:cstheme="minorHAnsi"/>
          <w:szCs w:val="22"/>
        </w:rPr>
      </w:pPr>
    </w:p>
    <w:p w14:paraId="65E1A519" w14:textId="18A07773" w:rsidR="0075751B" w:rsidRDefault="0075751B" w:rsidP="000A0F75">
      <w:pPr>
        <w:rPr>
          <w:rFonts w:cstheme="minorHAnsi"/>
          <w:szCs w:val="22"/>
        </w:rPr>
      </w:pPr>
      <w:r>
        <w:rPr>
          <w:rFonts w:cstheme="minorHAnsi"/>
          <w:szCs w:val="22"/>
        </w:rPr>
        <w:t>What does the festival of Pentecost mean to you?</w:t>
      </w:r>
    </w:p>
    <w:p w14:paraId="192A18BC" w14:textId="5CD57569" w:rsidR="0075751B" w:rsidRDefault="0075751B" w:rsidP="000A0F75">
      <w:pPr>
        <w:rPr>
          <w:rFonts w:cstheme="minorHAnsi"/>
          <w:szCs w:val="22"/>
        </w:rPr>
      </w:pPr>
    </w:p>
    <w:p w14:paraId="7F0397C5" w14:textId="0BE165A6" w:rsidR="0075751B" w:rsidRDefault="0075751B" w:rsidP="0075751B"/>
    <w:p w14:paraId="47E2589A" w14:textId="5CD10A88" w:rsidR="0075751B" w:rsidRDefault="0075751B" w:rsidP="0075751B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75751B" w:rsidRPr="00F250B5" w14:paraId="0009A237" w14:textId="77777777" w:rsidTr="00152068">
        <w:tc>
          <w:tcPr>
            <w:tcW w:w="9204" w:type="dxa"/>
          </w:tcPr>
          <w:p w14:paraId="516DE57C" w14:textId="7C5BD9AF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0C517FB8" w14:textId="77777777" w:rsidTr="00152068">
        <w:tc>
          <w:tcPr>
            <w:tcW w:w="9204" w:type="dxa"/>
          </w:tcPr>
          <w:p w14:paraId="0CA0B522" w14:textId="59F44177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0CEA20E5" w14:textId="77777777" w:rsidTr="00152068">
        <w:tc>
          <w:tcPr>
            <w:tcW w:w="9204" w:type="dxa"/>
          </w:tcPr>
          <w:p w14:paraId="2D9D76FA" w14:textId="32971250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5431BB30" w14:textId="77777777" w:rsidTr="00152068">
        <w:tc>
          <w:tcPr>
            <w:tcW w:w="9204" w:type="dxa"/>
          </w:tcPr>
          <w:p w14:paraId="0CFCAAD1" w14:textId="67418C40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  <w:tr w:rsidR="0075751B" w:rsidRPr="00F250B5" w14:paraId="4324BB91" w14:textId="77777777" w:rsidTr="00152068">
        <w:tc>
          <w:tcPr>
            <w:tcW w:w="9204" w:type="dxa"/>
          </w:tcPr>
          <w:p w14:paraId="12E7012C" w14:textId="4AC7E9DA" w:rsidR="0075751B" w:rsidRPr="00F250B5" w:rsidRDefault="0075751B" w:rsidP="00152068">
            <w:pPr>
              <w:rPr>
                <w:sz w:val="48"/>
                <w:szCs w:val="48"/>
              </w:rPr>
            </w:pPr>
          </w:p>
        </w:tc>
      </w:tr>
    </w:tbl>
    <w:p w14:paraId="58528A60" w14:textId="5A8DFE10" w:rsidR="004837A2" w:rsidRDefault="0075751B" w:rsidP="000A0F75">
      <w:r>
        <w:rPr>
          <w:noProof/>
        </w:rPr>
        <w:drawing>
          <wp:anchor distT="0" distB="0" distL="114300" distR="114300" simplePos="0" relativeHeight="251662336" behindDoc="0" locked="0" layoutInCell="1" allowOverlap="1" wp14:anchorId="56BDDCC5" wp14:editId="385FE9CD">
            <wp:simplePos x="0" y="0"/>
            <wp:positionH relativeFrom="margin">
              <wp:posOffset>1557655</wp:posOffset>
            </wp:positionH>
            <wp:positionV relativeFrom="paragraph">
              <wp:posOffset>52070</wp:posOffset>
            </wp:positionV>
            <wp:extent cx="2581275" cy="22574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0" t="27604" r="8089" b="31250"/>
                    <a:stretch/>
                  </pic:blipFill>
                  <pic:spPr bwMode="auto">
                    <a:xfrm>
                      <a:off x="0" y="0"/>
                      <a:ext cx="2581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3A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937B7C" wp14:editId="41F5327E">
                <wp:simplePos x="0" y="0"/>
                <wp:positionH relativeFrom="column">
                  <wp:posOffset>7620</wp:posOffset>
                </wp:positionH>
                <wp:positionV relativeFrom="paragraph">
                  <wp:posOffset>7256599</wp:posOffset>
                </wp:positionV>
                <wp:extent cx="6223000" cy="720000"/>
                <wp:effectExtent l="12700" t="12700" r="25400" b="298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20000"/>
                          <a:chOff x="0" y="0"/>
                          <a:chExt cx="6223000" cy="7200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710293" y="0"/>
                            <a:ext cx="5512707" cy="719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EF4135"/>
                            </a:solidFill>
                          </a:ln>
                        </wps:spPr>
                        <wps:txbx>
                          <w:txbxContent>
                            <w:p w14:paraId="61EBB0C4" w14:textId="77777777" w:rsidR="008303AF" w:rsidRPr="002325AA" w:rsidRDefault="008303AF" w:rsidP="008303AF">
                              <w:pPr>
                                <w:rPr>
                                  <w:sz w:val="28"/>
                                  <w:szCs w:val="28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rgbClr val="EF4135"/>
                          </a:solidFill>
                          <a:ln w="38100">
                            <a:solidFill>
                              <a:srgbClr val="EF4135"/>
                            </a:solidFill>
                          </a:ln>
                        </wps:spPr>
                        <wps:txbx>
                          <w:txbxContent>
                            <w:p w14:paraId="73EED91A" w14:textId="77777777" w:rsidR="008303AF" w:rsidRPr="002325AA" w:rsidRDefault="008303AF" w:rsidP="008303A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80"/>
                                  <w:szCs w:val="80"/>
                                  <w:lang w:val="en-AU"/>
                                </w:rPr>
                              </w:pPr>
                              <w:r w:rsidRPr="002325AA">
                                <w:rPr>
                                  <w:b/>
                                  <w:color w:val="FFFFFF" w:themeColor="background1"/>
                                  <w:sz w:val="80"/>
                                  <w:szCs w:val="80"/>
                                  <w:lang w:val="en-AU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937B7C" id="Group 5" o:spid="_x0000_s1026" style="position:absolute;margin-left:.6pt;margin-top:571.4pt;width:490pt;height:56.7pt;z-index:251659264;mso-width-relative:margin" coordsize="6223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7102;width:55128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" fillcolor="white [3201]" strokecolor="#ef4135" strokeweight="3pt">
                  <v:textbox>
                    <w:txbxContent>
                      <w:p w14:paraId="61EBB0C4" w14:textId="77777777" w:rsidR="008303AF" w:rsidRPr="002325AA" w:rsidRDefault="008303AF" w:rsidP="008303AF">
                        <w:pPr>
                          <w:rPr>
                            <w:sz w:val="28"/>
                            <w:szCs w:val="28"/>
                            <w:lang w:val="en-AU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" fillcolor="#ef4135" strokecolor="#ef4135" strokeweight="3pt">
                  <v:textbox>
                    <w:txbxContent>
                      <w:p w14:paraId="73EED91A" w14:textId="77777777" w:rsidR="008303AF" w:rsidRPr="002325AA" w:rsidRDefault="008303AF" w:rsidP="008303AF">
                        <w:pPr>
                          <w:jc w:val="center"/>
                          <w:rPr>
                            <w:b/>
                            <w:color w:val="FFFFFF" w:themeColor="background1"/>
                            <w:sz w:val="80"/>
                            <w:szCs w:val="80"/>
                            <w:lang w:val="en-AU"/>
                          </w:rPr>
                        </w:pPr>
                        <w:r w:rsidRPr="002325AA">
                          <w:rPr>
                            <w:b/>
                            <w:color w:val="FFFFFF" w:themeColor="background1"/>
                            <w:sz w:val="80"/>
                            <w:szCs w:val="80"/>
                            <w:lang w:val="en-AU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837A2" w:rsidSect="000A0F75">
      <w:headerReference w:type="default" r:id="rId9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2DB5F3" w14:textId="77777777" w:rsidR="0075751B" w:rsidRDefault="0075751B" w:rsidP="000A0F75">
      <w:r>
        <w:separator/>
      </w:r>
    </w:p>
  </w:endnote>
  <w:endnote w:type="continuationSeparator" w:id="0">
    <w:p w14:paraId="59069EED" w14:textId="77777777" w:rsidR="0075751B" w:rsidRDefault="0075751B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EDBB8" w14:textId="77777777" w:rsidR="0075751B" w:rsidRDefault="0075751B" w:rsidP="000A0F75">
      <w:r>
        <w:separator/>
      </w:r>
    </w:p>
  </w:footnote>
  <w:footnote w:type="continuationSeparator" w:id="0">
    <w:p w14:paraId="4CF024BA" w14:textId="77777777" w:rsidR="0075751B" w:rsidRDefault="0075751B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08707" w14:textId="77777777" w:rsidR="000A0F75" w:rsidRDefault="000A0F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F33043" wp14:editId="528F7419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D99826" w14:textId="021786A1" w:rsidR="000A0F75" w:rsidRPr="001979B6" w:rsidRDefault="0075751B" w:rsidP="001979B6">
                          <w:pPr>
                            <w:pStyle w:val="Heading1"/>
                          </w:pPr>
                          <w:r>
                            <w:t>Reflection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330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" filled="f" stroked="f" strokeweight=".5pt">
              <v:textbox>
                <w:txbxContent>
                  <w:p w14:paraId="74D99826" w14:textId="021786A1" w:rsidR="000A0F75" w:rsidRPr="001979B6" w:rsidRDefault="0075751B" w:rsidP="001979B6">
                    <w:pPr>
                      <w:pStyle w:val="Heading1"/>
                    </w:pPr>
                    <w:r>
                      <w:t>Reflection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6465C35D" wp14:editId="2F04B049">
          <wp:simplePos x="0" y="0"/>
          <wp:positionH relativeFrom="margin">
            <wp:posOffset>-1001395</wp:posOffset>
          </wp:positionH>
          <wp:positionV relativeFrom="margin">
            <wp:posOffset>-2021840</wp:posOffset>
          </wp:positionV>
          <wp:extent cx="7563600" cy="10690503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51B"/>
    <w:rsid w:val="00024662"/>
    <w:rsid w:val="00060E89"/>
    <w:rsid w:val="000A0F75"/>
    <w:rsid w:val="001205AE"/>
    <w:rsid w:val="001979B6"/>
    <w:rsid w:val="00262FBF"/>
    <w:rsid w:val="00377096"/>
    <w:rsid w:val="00505558"/>
    <w:rsid w:val="006B3E35"/>
    <w:rsid w:val="006B6024"/>
    <w:rsid w:val="006C0BB8"/>
    <w:rsid w:val="007561B8"/>
    <w:rsid w:val="0075751B"/>
    <w:rsid w:val="007C0CDB"/>
    <w:rsid w:val="008303AF"/>
    <w:rsid w:val="00910CFB"/>
    <w:rsid w:val="00A2419E"/>
    <w:rsid w:val="00BE1143"/>
    <w:rsid w:val="00CD2569"/>
    <w:rsid w:val="00D46C23"/>
    <w:rsid w:val="00DA79EF"/>
    <w:rsid w:val="00DB4332"/>
    <w:rsid w:val="00F13526"/>
    <w:rsid w:val="00F15126"/>
    <w:rsid w:val="00F242A4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3320A4"/>
  <w14:defaultImageDpi w14:val="32767"/>
  <w15:chartTrackingRefBased/>
  <w15:docId w15:val="{C767E8E3-2C03-4969-AFA5-3F7C63D64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ssell\Documents\Custom%20Office%20Templates\Religious%20Studies%20Worksheet%20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9413594A83546BA42B6C6F078CC76" ma:contentTypeVersion="12" ma:contentTypeDescription="Create a new document." ma:contentTypeScope="" ma:versionID="cc1c0bd1ca1243684168f47105a34472">
  <xsd:schema xmlns:xsd="http://www.w3.org/2001/XMLSchema" xmlns:xs="http://www.w3.org/2001/XMLSchema" xmlns:p="http://schemas.microsoft.com/office/2006/metadata/properties" xmlns:ns2="2fa9b272-7406-4e46-a6f5-fd03470dbfcd" xmlns:ns3="6c476233-1a4c-4345-9bef-eba3c42b71db" targetNamespace="http://schemas.microsoft.com/office/2006/metadata/properties" ma:root="true" ma:fieldsID="4bbca0b2234860f829c60bc44d0138f3" ns2:_="" ns3:_="">
    <xsd:import namespace="2fa9b272-7406-4e46-a6f5-fd03470dbfcd"/>
    <xsd:import namespace="6c476233-1a4c-4345-9bef-eba3c42b7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9b272-7406-4e46-a6f5-fd03470db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76233-1a4c-4345-9bef-eba3c42b7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733D35-F2DE-497D-9714-836E4FF17EBF}"/>
</file>

<file path=customXml/itemProps2.xml><?xml version="1.0" encoding="utf-8"?>
<ds:datastoreItem xmlns:ds="http://schemas.openxmlformats.org/officeDocument/2006/customXml" ds:itemID="{BA9AEE62-21AD-41AE-BEBA-36476509F35A}"/>
</file>

<file path=customXml/itemProps3.xml><?xml version="1.0" encoding="utf-8"?>
<ds:datastoreItem xmlns:ds="http://schemas.openxmlformats.org/officeDocument/2006/customXml" ds:itemID="{005FAC7F-3C94-4B97-9A4F-18A27306AEFB}"/>
</file>

<file path=docProps/app.xml><?xml version="1.0" encoding="utf-8"?>
<Properties xmlns="http://schemas.openxmlformats.org/officeDocument/2006/extended-properties" xmlns:vt="http://schemas.openxmlformats.org/officeDocument/2006/docPropsVTypes">
  <Template>Religious Studies Worksheet Template_v2</Template>
  <TotalTime>7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Russell</dc:creator>
  <cp:keywords/>
  <dc:description/>
  <cp:lastModifiedBy>Penelope Russell</cp:lastModifiedBy>
  <cp:revision>3</cp:revision>
  <dcterms:created xsi:type="dcterms:W3CDTF">2020-05-05T08:40:00Z</dcterms:created>
  <dcterms:modified xsi:type="dcterms:W3CDTF">2020-05-13T03:49:00Z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0x0101006879413594A83546BA42B6C6F078CC76</vt:lpwstr>
  </property>
</Properties>
</file>