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23D32" w14:textId="45DB67A7" w:rsidR="00654162" w:rsidRDefault="00654162" w:rsidP="00654162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617967" wp14:editId="12348EBD">
            <wp:simplePos x="0" y="0"/>
            <wp:positionH relativeFrom="margin">
              <wp:posOffset>1195705</wp:posOffset>
            </wp:positionH>
            <wp:positionV relativeFrom="paragraph">
              <wp:posOffset>428625</wp:posOffset>
            </wp:positionV>
            <wp:extent cx="2905125" cy="3876040"/>
            <wp:effectExtent l="0" t="0" r="9525" b="0"/>
            <wp:wrapTight wrapText="bothSides">
              <wp:wrapPolygon edited="0">
                <wp:start x="0" y="0"/>
                <wp:lineTo x="0" y="21444"/>
                <wp:lineTo x="21529" y="21444"/>
                <wp:lineTo x="215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A272C7B" wp14:editId="4E478B63">
            <wp:simplePos x="0" y="0"/>
            <wp:positionH relativeFrom="column">
              <wp:posOffset>1536065</wp:posOffset>
            </wp:positionH>
            <wp:positionV relativeFrom="paragraph">
              <wp:posOffset>3870325</wp:posOffset>
            </wp:positionV>
            <wp:extent cx="2440305" cy="3448050"/>
            <wp:effectExtent l="0" t="0" r="0" b="0"/>
            <wp:wrapTight wrapText="bothSides">
              <wp:wrapPolygon edited="0">
                <wp:start x="0" y="0"/>
                <wp:lineTo x="0" y="21481"/>
                <wp:lineTo x="21415" y="21481"/>
                <wp:lineTo x="2141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Read </w:t>
      </w:r>
      <w:r w:rsidRPr="00F250B5">
        <w:rPr>
          <w:b/>
          <w:bCs/>
          <w:noProof/>
        </w:rPr>
        <w:t>Luke 1:26-38</w:t>
      </w:r>
      <w:r>
        <w:rPr>
          <w:noProof/>
        </w:rPr>
        <w:t xml:space="preserve"> on BibleGateway.com. Around the picture of Mary and Jesus record what the passage tells us about  each person.</w:t>
      </w:r>
      <w:r w:rsidRPr="00654162">
        <w:rPr>
          <w:noProof/>
        </w:rPr>
        <w:t xml:space="preserve"> </w:t>
      </w:r>
    </w:p>
    <w:p w14:paraId="7E22B36E" w14:textId="5DBF9AE3" w:rsidR="004837A2" w:rsidRDefault="00F250B5" w:rsidP="000A0F75"/>
    <w:p w14:paraId="03A3CDAE" w14:textId="3E162DB4" w:rsidR="00F250B5" w:rsidRDefault="00F250B5" w:rsidP="000A0F75"/>
    <w:p w14:paraId="73E433A5" w14:textId="20C2FBD8" w:rsidR="00F250B5" w:rsidRDefault="00F250B5" w:rsidP="000A0F75"/>
    <w:p w14:paraId="14E2C974" w14:textId="5B5714B2" w:rsidR="00F250B5" w:rsidRDefault="00F250B5" w:rsidP="000A0F75"/>
    <w:p w14:paraId="36C1DB4A" w14:textId="0FC422A0" w:rsidR="00F250B5" w:rsidRDefault="00F250B5" w:rsidP="000A0F75"/>
    <w:p w14:paraId="7F5970AA" w14:textId="2544258B" w:rsidR="00F250B5" w:rsidRDefault="00F250B5" w:rsidP="000A0F75"/>
    <w:p w14:paraId="4260FBAB" w14:textId="1DA3B57A" w:rsidR="00F250B5" w:rsidRDefault="00F250B5" w:rsidP="000A0F75"/>
    <w:p w14:paraId="2C75C171" w14:textId="3BAD1D4C" w:rsidR="00F250B5" w:rsidRDefault="00F250B5" w:rsidP="000A0F75"/>
    <w:p w14:paraId="37EA0A45" w14:textId="2898B828" w:rsidR="00F250B5" w:rsidRDefault="00F250B5" w:rsidP="000A0F75"/>
    <w:p w14:paraId="05DDAE20" w14:textId="10F37B21" w:rsidR="00F250B5" w:rsidRDefault="00F250B5" w:rsidP="000A0F75"/>
    <w:p w14:paraId="21BAC1BF" w14:textId="14A77F60" w:rsidR="00F250B5" w:rsidRDefault="00F250B5" w:rsidP="000A0F75"/>
    <w:p w14:paraId="78CE482F" w14:textId="6379CA88" w:rsidR="00F250B5" w:rsidRDefault="00F250B5" w:rsidP="000A0F75"/>
    <w:p w14:paraId="46B2ECE4" w14:textId="4378CC54" w:rsidR="00F250B5" w:rsidRDefault="00F250B5" w:rsidP="000A0F75"/>
    <w:p w14:paraId="226AEA3D" w14:textId="7AA8E4CC" w:rsidR="00F250B5" w:rsidRDefault="00F250B5" w:rsidP="000A0F75"/>
    <w:p w14:paraId="3C5E609E" w14:textId="0BAD66A4" w:rsidR="00F250B5" w:rsidRDefault="00F250B5" w:rsidP="000A0F75"/>
    <w:p w14:paraId="164761DF" w14:textId="4B8255A5" w:rsidR="00F250B5" w:rsidRDefault="00F250B5" w:rsidP="000A0F75"/>
    <w:p w14:paraId="621C662B" w14:textId="7688678B" w:rsidR="00F250B5" w:rsidRDefault="00F250B5" w:rsidP="000A0F75"/>
    <w:p w14:paraId="69F93D39" w14:textId="19AEAC1F" w:rsidR="00F250B5" w:rsidRDefault="00F250B5" w:rsidP="000A0F75"/>
    <w:p w14:paraId="5D0DD0C4" w14:textId="760ECF2F" w:rsidR="00F250B5" w:rsidRDefault="00F250B5" w:rsidP="000A0F75"/>
    <w:p w14:paraId="312F3210" w14:textId="7AA0708B" w:rsidR="00F250B5" w:rsidRDefault="00F250B5" w:rsidP="000A0F75"/>
    <w:p w14:paraId="780A7170" w14:textId="43AEDA16" w:rsidR="00F250B5" w:rsidRDefault="00F250B5" w:rsidP="000A0F75"/>
    <w:p w14:paraId="25F15656" w14:textId="3689DAA3" w:rsidR="00F250B5" w:rsidRDefault="00F250B5" w:rsidP="000A0F75"/>
    <w:p w14:paraId="61957E4C" w14:textId="3F1B16B5" w:rsidR="00F250B5" w:rsidRDefault="00F250B5" w:rsidP="000A0F75"/>
    <w:p w14:paraId="0D42E337" w14:textId="5A137711" w:rsidR="00F250B5" w:rsidRDefault="00F250B5" w:rsidP="000A0F75"/>
    <w:p w14:paraId="37CBA8F5" w14:textId="1B1D9A6B" w:rsidR="00F250B5" w:rsidRDefault="00F250B5" w:rsidP="000A0F75"/>
    <w:p w14:paraId="59B9C56C" w14:textId="46D7B62C" w:rsidR="00F250B5" w:rsidRDefault="00F250B5" w:rsidP="000A0F75"/>
    <w:p w14:paraId="5C748C13" w14:textId="7E2EA9C9" w:rsidR="00F250B5" w:rsidRDefault="00F250B5" w:rsidP="000A0F75"/>
    <w:p w14:paraId="5F349202" w14:textId="7ED238A8" w:rsidR="00F250B5" w:rsidRDefault="00F250B5" w:rsidP="000A0F75"/>
    <w:p w14:paraId="61D46E61" w14:textId="2D9B6810" w:rsidR="00F250B5" w:rsidRDefault="00F250B5" w:rsidP="000A0F75"/>
    <w:p w14:paraId="3DF40C13" w14:textId="567FFBB5" w:rsidR="00F250B5" w:rsidRDefault="00F250B5" w:rsidP="000A0F75"/>
    <w:p w14:paraId="06E8418C" w14:textId="172755D4" w:rsidR="00F250B5" w:rsidRDefault="00F250B5" w:rsidP="000A0F75"/>
    <w:p w14:paraId="5B1461CF" w14:textId="37F91A17" w:rsidR="00F250B5" w:rsidRDefault="00F250B5" w:rsidP="000A0F75"/>
    <w:p w14:paraId="6A6AC0AA" w14:textId="1C6E3192" w:rsidR="00F250B5" w:rsidRDefault="00F250B5" w:rsidP="000A0F75"/>
    <w:p w14:paraId="4A707286" w14:textId="56E65944" w:rsidR="00F250B5" w:rsidRDefault="00F250B5" w:rsidP="000A0F75"/>
    <w:p w14:paraId="5DFB76B2" w14:textId="13056136" w:rsidR="00F250B5" w:rsidRDefault="00F250B5" w:rsidP="000A0F75"/>
    <w:p w14:paraId="506F003A" w14:textId="4D687FF8" w:rsidR="00F250B5" w:rsidRDefault="00F250B5" w:rsidP="000A0F75"/>
    <w:p w14:paraId="3D023133" w14:textId="18263EC8" w:rsidR="00F250B5" w:rsidRDefault="00F250B5" w:rsidP="000A0F75"/>
    <w:p w14:paraId="0E433C8D" w14:textId="4476A20C" w:rsidR="00F250B5" w:rsidRDefault="00F250B5" w:rsidP="000A0F75"/>
    <w:p w14:paraId="16338260" w14:textId="511D5273" w:rsidR="00F250B5" w:rsidRDefault="00F250B5" w:rsidP="000A0F75"/>
    <w:p w14:paraId="6CF0DABE" w14:textId="6F04AA79" w:rsidR="00F250B5" w:rsidRDefault="00F250B5" w:rsidP="000A0F75"/>
    <w:p w14:paraId="210CE31D" w14:textId="06718C75" w:rsidR="00F250B5" w:rsidRDefault="00F250B5" w:rsidP="000A0F75"/>
    <w:p w14:paraId="4D260B77" w14:textId="4792BF74" w:rsidR="00F250B5" w:rsidRDefault="00F250B5" w:rsidP="000A0F75"/>
    <w:p w14:paraId="63C79C35" w14:textId="7BC079A3" w:rsidR="00F250B5" w:rsidRDefault="00F250B5" w:rsidP="000A0F75"/>
    <w:p w14:paraId="220760FF" w14:textId="1020D701" w:rsidR="00F250B5" w:rsidRDefault="00F250B5" w:rsidP="000A0F75"/>
    <w:p w14:paraId="56E4F5F6" w14:textId="28BCCBD7" w:rsidR="00F250B5" w:rsidRDefault="00F250B5" w:rsidP="000A0F75"/>
    <w:p w14:paraId="6DE4B90A" w14:textId="39E33E7C" w:rsidR="00F250B5" w:rsidRDefault="00F250B5" w:rsidP="000A0F75">
      <w:r>
        <w:lastRenderedPageBreak/>
        <w:t xml:space="preserve">The passage tells us that Mary was greatly troubled by the words the angel spoke to her. Imagine you are Mary. Write a diary entry below reflecting on your encounter with the angel. </w:t>
      </w:r>
    </w:p>
    <w:p w14:paraId="5DE0E1DA" w14:textId="404D9221" w:rsidR="00F250B5" w:rsidRDefault="00F250B5" w:rsidP="000A0F75"/>
    <w:p w14:paraId="7AEBDF1D" w14:textId="77777777" w:rsidR="00F250B5" w:rsidRDefault="00F250B5" w:rsidP="000A0F75"/>
    <w:p w14:paraId="2E1E814C" w14:textId="1B867248" w:rsidR="00F250B5" w:rsidRDefault="00F250B5" w:rsidP="000A0F75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F250B5" w:rsidRPr="00F250B5" w14:paraId="6E2C0DA1" w14:textId="77777777" w:rsidTr="00F250B5">
        <w:tc>
          <w:tcPr>
            <w:tcW w:w="9204" w:type="dxa"/>
          </w:tcPr>
          <w:p w14:paraId="4EECD173" w14:textId="5E0E3B01" w:rsidR="00F250B5" w:rsidRPr="00F250B5" w:rsidRDefault="00F250B5" w:rsidP="000A0F75">
            <w:pPr>
              <w:rPr>
                <w:sz w:val="48"/>
                <w:szCs w:val="48"/>
              </w:rPr>
            </w:pPr>
          </w:p>
        </w:tc>
      </w:tr>
      <w:tr w:rsidR="00F250B5" w:rsidRPr="00F250B5" w14:paraId="30A20EEF" w14:textId="77777777" w:rsidTr="00F250B5">
        <w:tc>
          <w:tcPr>
            <w:tcW w:w="9204" w:type="dxa"/>
          </w:tcPr>
          <w:p w14:paraId="2B13C610" w14:textId="77777777" w:rsidR="00F250B5" w:rsidRPr="00F250B5" w:rsidRDefault="00F250B5" w:rsidP="000A0F75">
            <w:pPr>
              <w:rPr>
                <w:sz w:val="48"/>
                <w:szCs w:val="48"/>
              </w:rPr>
            </w:pPr>
          </w:p>
        </w:tc>
      </w:tr>
      <w:tr w:rsidR="00F250B5" w:rsidRPr="00F250B5" w14:paraId="76B218D2" w14:textId="77777777" w:rsidTr="00F250B5">
        <w:tc>
          <w:tcPr>
            <w:tcW w:w="9204" w:type="dxa"/>
          </w:tcPr>
          <w:p w14:paraId="5423A65D" w14:textId="77777777" w:rsidR="00F250B5" w:rsidRPr="00F250B5" w:rsidRDefault="00F250B5" w:rsidP="000A0F75">
            <w:pPr>
              <w:rPr>
                <w:sz w:val="48"/>
                <w:szCs w:val="48"/>
              </w:rPr>
            </w:pPr>
          </w:p>
        </w:tc>
      </w:tr>
      <w:tr w:rsidR="00F250B5" w:rsidRPr="00F250B5" w14:paraId="27E0D7E7" w14:textId="77777777" w:rsidTr="00F250B5">
        <w:tc>
          <w:tcPr>
            <w:tcW w:w="9204" w:type="dxa"/>
          </w:tcPr>
          <w:p w14:paraId="296F24BB" w14:textId="77777777" w:rsidR="00F250B5" w:rsidRPr="00F250B5" w:rsidRDefault="00F250B5" w:rsidP="000A0F75">
            <w:pPr>
              <w:rPr>
                <w:sz w:val="48"/>
                <w:szCs w:val="48"/>
              </w:rPr>
            </w:pPr>
          </w:p>
        </w:tc>
      </w:tr>
      <w:tr w:rsidR="00F250B5" w:rsidRPr="00F250B5" w14:paraId="39D54202" w14:textId="77777777" w:rsidTr="00F250B5">
        <w:tc>
          <w:tcPr>
            <w:tcW w:w="9204" w:type="dxa"/>
          </w:tcPr>
          <w:p w14:paraId="77C774B5" w14:textId="77777777" w:rsidR="00F250B5" w:rsidRPr="00F250B5" w:rsidRDefault="00F250B5" w:rsidP="000A0F75">
            <w:pPr>
              <w:rPr>
                <w:sz w:val="48"/>
                <w:szCs w:val="48"/>
              </w:rPr>
            </w:pPr>
          </w:p>
        </w:tc>
      </w:tr>
      <w:tr w:rsidR="00F250B5" w:rsidRPr="00F250B5" w14:paraId="7B19E7F2" w14:textId="77777777" w:rsidTr="00F250B5">
        <w:tc>
          <w:tcPr>
            <w:tcW w:w="9204" w:type="dxa"/>
          </w:tcPr>
          <w:p w14:paraId="4552231D" w14:textId="77777777" w:rsidR="00F250B5" w:rsidRPr="00F250B5" w:rsidRDefault="00F250B5" w:rsidP="000A0F75">
            <w:pPr>
              <w:rPr>
                <w:sz w:val="48"/>
                <w:szCs w:val="48"/>
              </w:rPr>
            </w:pPr>
          </w:p>
        </w:tc>
      </w:tr>
      <w:tr w:rsidR="00F250B5" w:rsidRPr="00F250B5" w14:paraId="6DDECD66" w14:textId="77777777" w:rsidTr="00F250B5">
        <w:tc>
          <w:tcPr>
            <w:tcW w:w="9204" w:type="dxa"/>
          </w:tcPr>
          <w:p w14:paraId="2BE43C01" w14:textId="77777777" w:rsidR="00F250B5" w:rsidRPr="00F250B5" w:rsidRDefault="00F250B5" w:rsidP="000A0F75">
            <w:pPr>
              <w:rPr>
                <w:sz w:val="48"/>
                <w:szCs w:val="48"/>
              </w:rPr>
            </w:pPr>
          </w:p>
        </w:tc>
      </w:tr>
      <w:tr w:rsidR="00F250B5" w:rsidRPr="00F250B5" w14:paraId="59B7E41A" w14:textId="77777777" w:rsidTr="00F250B5">
        <w:tc>
          <w:tcPr>
            <w:tcW w:w="9204" w:type="dxa"/>
            <w:tcBorders>
              <w:bottom w:val="single" w:sz="4" w:space="0" w:color="auto"/>
            </w:tcBorders>
          </w:tcPr>
          <w:p w14:paraId="177AB67F" w14:textId="77777777" w:rsidR="00F250B5" w:rsidRPr="00F250B5" w:rsidRDefault="00F250B5" w:rsidP="000A0F75">
            <w:pPr>
              <w:rPr>
                <w:sz w:val="48"/>
                <w:szCs w:val="48"/>
              </w:rPr>
            </w:pPr>
          </w:p>
        </w:tc>
      </w:tr>
      <w:tr w:rsidR="00F250B5" w:rsidRPr="00F250B5" w14:paraId="55F02EF9" w14:textId="77777777" w:rsidTr="00F250B5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204" w:type="dxa"/>
            <w:tcBorders>
              <w:left w:val="nil"/>
              <w:right w:val="nil"/>
            </w:tcBorders>
          </w:tcPr>
          <w:p w14:paraId="7099C38F" w14:textId="322208C7" w:rsidR="00F250B5" w:rsidRPr="00F250B5" w:rsidRDefault="00F250B5" w:rsidP="00152068">
            <w:pPr>
              <w:rPr>
                <w:sz w:val="48"/>
                <w:szCs w:val="48"/>
              </w:rPr>
            </w:pPr>
          </w:p>
        </w:tc>
      </w:tr>
      <w:tr w:rsidR="00F250B5" w:rsidRPr="00F250B5" w14:paraId="0C3A13BC" w14:textId="77777777" w:rsidTr="00F250B5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204" w:type="dxa"/>
            <w:tcBorders>
              <w:left w:val="nil"/>
              <w:right w:val="nil"/>
            </w:tcBorders>
          </w:tcPr>
          <w:p w14:paraId="7A46E131" w14:textId="7751FABF" w:rsidR="00F250B5" w:rsidRPr="00F250B5" w:rsidRDefault="00F250B5" w:rsidP="00152068">
            <w:pPr>
              <w:rPr>
                <w:sz w:val="48"/>
                <w:szCs w:val="48"/>
              </w:rPr>
            </w:pPr>
          </w:p>
        </w:tc>
      </w:tr>
      <w:tr w:rsidR="00F250B5" w:rsidRPr="00F250B5" w14:paraId="2F087F43" w14:textId="77777777" w:rsidTr="00F250B5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204" w:type="dxa"/>
            <w:tcBorders>
              <w:left w:val="nil"/>
              <w:right w:val="nil"/>
            </w:tcBorders>
          </w:tcPr>
          <w:p w14:paraId="2B13BB63" w14:textId="1F0D6AD9" w:rsidR="00F250B5" w:rsidRPr="00F250B5" w:rsidRDefault="00F250B5" w:rsidP="00152068">
            <w:pPr>
              <w:rPr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CF1A314" wp14:editId="22AA93E7">
                  <wp:simplePos x="0" y="0"/>
                  <wp:positionH relativeFrom="column">
                    <wp:posOffset>3451225</wp:posOffset>
                  </wp:positionH>
                  <wp:positionV relativeFrom="paragraph">
                    <wp:posOffset>-1163955</wp:posOffset>
                  </wp:positionV>
                  <wp:extent cx="2590800" cy="345639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45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50B5" w:rsidRPr="00F250B5" w14:paraId="48BD2EA6" w14:textId="77777777" w:rsidTr="00F250B5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204" w:type="dxa"/>
            <w:tcBorders>
              <w:left w:val="nil"/>
              <w:right w:val="nil"/>
            </w:tcBorders>
          </w:tcPr>
          <w:p w14:paraId="7406ECF3" w14:textId="46234766" w:rsidR="00F250B5" w:rsidRPr="00F250B5" w:rsidRDefault="00F250B5" w:rsidP="00152068">
            <w:pPr>
              <w:rPr>
                <w:sz w:val="48"/>
                <w:szCs w:val="48"/>
              </w:rPr>
            </w:pPr>
          </w:p>
        </w:tc>
      </w:tr>
      <w:tr w:rsidR="00F250B5" w:rsidRPr="00F250B5" w14:paraId="2880A888" w14:textId="77777777" w:rsidTr="00F250B5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204" w:type="dxa"/>
            <w:tcBorders>
              <w:left w:val="nil"/>
              <w:right w:val="nil"/>
            </w:tcBorders>
          </w:tcPr>
          <w:p w14:paraId="1CB36043" w14:textId="7712F69F" w:rsidR="00F250B5" w:rsidRPr="00F250B5" w:rsidRDefault="00F250B5" w:rsidP="00152068">
            <w:pPr>
              <w:rPr>
                <w:sz w:val="48"/>
                <w:szCs w:val="48"/>
              </w:rPr>
            </w:pPr>
          </w:p>
        </w:tc>
      </w:tr>
      <w:tr w:rsidR="00F250B5" w:rsidRPr="00F250B5" w14:paraId="0497E957" w14:textId="77777777" w:rsidTr="00F250B5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204" w:type="dxa"/>
            <w:tcBorders>
              <w:left w:val="nil"/>
              <w:right w:val="nil"/>
            </w:tcBorders>
          </w:tcPr>
          <w:p w14:paraId="6ACE3A1A" w14:textId="77777777" w:rsidR="00F250B5" w:rsidRPr="00F250B5" w:rsidRDefault="00F250B5" w:rsidP="00152068">
            <w:pPr>
              <w:rPr>
                <w:sz w:val="48"/>
                <w:szCs w:val="48"/>
              </w:rPr>
            </w:pPr>
          </w:p>
        </w:tc>
      </w:tr>
      <w:tr w:rsidR="00F250B5" w:rsidRPr="00F250B5" w14:paraId="5F4C8B17" w14:textId="77777777" w:rsidTr="00F250B5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204" w:type="dxa"/>
            <w:tcBorders>
              <w:left w:val="nil"/>
              <w:right w:val="nil"/>
            </w:tcBorders>
          </w:tcPr>
          <w:p w14:paraId="52DF65AD" w14:textId="77777777" w:rsidR="00F250B5" w:rsidRPr="00F250B5" w:rsidRDefault="00F250B5" w:rsidP="00152068">
            <w:pPr>
              <w:rPr>
                <w:sz w:val="48"/>
                <w:szCs w:val="48"/>
              </w:rPr>
            </w:pPr>
          </w:p>
        </w:tc>
      </w:tr>
      <w:tr w:rsidR="00F250B5" w:rsidRPr="00F250B5" w14:paraId="6AC897BE" w14:textId="77777777" w:rsidTr="00F250B5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204" w:type="dxa"/>
            <w:tcBorders>
              <w:left w:val="nil"/>
              <w:right w:val="nil"/>
            </w:tcBorders>
          </w:tcPr>
          <w:p w14:paraId="1680EB1E" w14:textId="77777777" w:rsidR="00F250B5" w:rsidRPr="00F250B5" w:rsidRDefault="00F250B5" w:rsidP="00152068">
            <w:pPr>
              <w:rPr>
                <w:sz w:val="48"/>
                <w:szCs w:val="48"/>
              </w:rPr>
            </w:pPr>
          </w:p>
        </w:tc>
      </w:tr>
    </w:tbl>
    <w:p w14:paraId="5AC059E0" w14:textId="77777777" w:rsidR="00F250B5" w:rsidRDefault="00F250B5" w:rsidP="000A0F75">
      <w:bookmarkStart w:id="0" w:name="_GoBack"/>
      <w:bookmarkEnd w:id="0"/>
    </w:p>
    <w:sectPr w:rsidR="00F250B5" w:rsidSect="000A0F75">
      <w:headerReference w:type="default" r:id="rId9"/>
      <w:pgSz w:w="11900" w:h="16840"/>
      <w:pgMar w:top="3190" w:right="1104" w:bottom="806" w:left="158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BC8C3A" w14:textId="77777777" w:rsidR="00654162" w:rsidRDefault="00654162" w:rsidP="000A0F75">
      <w:r>
        <w:separator/>
      </w:r>
    </w:p>
  </w:endnote>
  <w:endnote w:type="continuationSeparator" w:id="0">
    <w:p w14:paraId="2E18DF03" w14:textId="77777777" w:rsidR="00654162" w:rsidRDefault="00654162" w:rsidP="000A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jan Pro">
    <w:altName w:val="Cambria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D274E" w14:textId="77777777" w:rsidR="00654162" w:rsidRDefault="00654162" w:rsidP="000A0F75">
      <w:r>
        <w:separator/>
      </w:r>
    </w:p>
  </w:footnote>
  <w:footnote w:type="continuationSeparator" w:id="0">
    <w:p w14:paraId="6240E63A" w14:textId="77777777" w:rsidR="00654162" w:rsidRDefault="00654162" w:rsidP="000A0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FE573" w14:textId="77777777" w:rsidR="000A0F75" w:rsidRDefault="000A0F7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CFB07" wp14:editId="2DC6F7B6">
              <wp:simplePos x="0" y="0"/>
              <wp:positionH relativeFrom="column">
                <wp:posOffset>-150520</wp:posOffset>
              </wp:positionH>
              <wp:positionV relativeFrom="paragraph">
                <wp:posOffset>314325</wp:posOffset>
              </wp:positionV>
              <wp:extent cx="4780344" cy="4509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0344" cy="4509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A86F1E" w14:textId="4E9F06DF" w:rsidR="000A0F75" w:rsidRPr="001979B6" w:rsidRDefault="00654162" w:rsidP="001979B6">
                          <w:pPr>
                            <w:pStyle w:val="Heading1"/>
                          </w:pPr>
                          <w:r>
                            <w:t>Mary &amp; Jesus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CCFB0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1.85pt;margin-top:24.75pt;width:376.4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" filled="f" stroked="f" strokeweight=".5pt">
              <v:textbox>
                <w:txbxContent>
                  <w:p w14:paraId="4FA86F1E" w14:textId="4E9F06DF" w:rsidR="000A0F75" w:rsidRPr="001979B6" w:rsidRDefault="00654162" w:rsidP="001979B6">
                    <w:pPr>
                      <w:pStyle w:val="Heading1"/>
                    </w:pPr>
                    <w:r>
                      <w:t>Mary &amp; Jesus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4519D57D" wp14:editId="0B1FE41F">
          <wp:simplePos x="0" y="0"/>
          <wp:positionH relativeFrom="margin">
            <wp:posOffset>-1001395</wp:posOffset>
          </wp:positionH>
          <wp:positionV relativeFrom="margin">
            <wp:posOffset>-2021840</wp:posOffset>
          </wp:positionV>
          <wp:extent cx="7563600" cy="10690503"/>
          <wp:effectExtent l="0" t="0" r="5715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8518 ANGSAU Work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162"/>
    <w:rsid w:val="00024662"/>
    <w:rsid w:val="000A0F75"/>
    <w:rsid w:val="001205AE"/>
    <w:rsid w:val="001979B6"/>
    <w:rsid w:val="00262FBF"/>
    <w:rsid w:val="00377096"/>
    <w:rsid w:val="00654162"/>
    <w:rsid w:val="006B3E35"/>
    <w:rsid w:val="006B6024"/>
    <w:rsid w:val="007561B8"/>
    <w:rsid w:val="007C0CDB"/>
    <w:rsid w:val="008303AF"/>
    <w:rsid w:val="00910CFB"/>
    <w:rsid w:val="00A2419E"/>
    <w:rsid w:val="00BE1143"/>
    <w:rsid w:val="00CD2569"/>
    <w:rsid w:val="00D46C23"/>
    <w:rsid w:val="00DA79EF"/>
    <w:rsid w:val="00DB4332"/>
    <w:rsid w:val="00F13526"/>
    <w:rsid w:val="00F15126"/>
    <w:rsid w:val="00F242A4"/>
    <w:rsid w:val="00F250B5"/>
    <w:rsid w:val="00FD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AF3E79A"/>
  <w14:defaultImageDpi w14:val="32767"/>
  <w15:chartTrackingRefBased/>
  <w15:docId w15:val="{704F3294-DE73-4D7B-8757-92D5D54E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F242A4"/>
    <w:rPr>
      <w:sz w:val="22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1979B6"/>
    <w:pPr>
      <w:spacing w:after="227"/>
      <w:jc w:val="both"/>
      <w:outlineLvl w:val="0"/>
    </w:pPr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F75"/>
  </w:style>
  <w:style w:type="paragraph" w:styleId="Footer">
    <w:name w:val="footer"/>
    <w:basedOn w:val="Normal"/>
    <w:link w:val="Foot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F75"/>
  </w:style>
  <w:style w:type="paragraph" w:customStyle="1" w:styleId="BasicParagraph">
    <w:name w:val="[Basic Paragraph]"/>
    <w:basedOn w:val="Normal"/>
    <w:uiPriority w:val="99"/>
    <w:rsid w:val="000A0F7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979B6"/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table" w:styleId="TableGrid">
    <w:name w:val="Table Grid"/>
    <w:basedOn w:val="TableNormal"/>
    <w:uiPriority w:val="39"/>
    <w:rsid w:val="00A24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SA">
    <w:name w:val="ASA"/>
    <w:basedOn w:val="TableNormal"/>
    <w:uiPriority w:val="99"/>
    <w:rsid w:val="00A2419E"/>
    <w:rPr>
      <w:sz w:val="22"/>
    </w:rPr>
    <w:tblPr>
      <w:tblBorders>
        <w:top w:val="single" w:sz="4" w:space="0" w:color="1C3F94"/>
        <w:left w:val="single" w:sz="4" w:space="0" w:color="1C3F94"/>
        <w:bottom w:val="single" w:sz="4" w:space="0" w:color="1C3F94"/>
        <w:right w:val="single" w:sz="4" w:space="0" w:color="1C3F94"/>
        <w:insideH w:val="single" w:sz="4" w:space="0" w:color="1C3F94"/>
        <w:insideV w:val="single" w:sz="4" w:space="0" w:color="1C3F94"/>
      </w:tblBorders>
    </w:tbl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1C3F94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ussell\Documents\Custom%20Office%20Templates\Religious%20Studies%20Worksheet%20Template_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79413594A83546BA42B6C6F078CC76" ma:contentTypeVersion="12" ma:contentTypeDescription="Create a new document." ma:contentTypeScope="" ma:versionID="cc1c0bd1ca1243684168f47105a34472">
  <xsd:schema xmlns:xsd="http://www.w3.org/2001/XMLSchema" xmlns:xs="http://www.w3.org/2001/XMLSchema" xmlns:p="http://schemas.microsoft.com/office/2006/metadata/properties" xmlns:ns2="2fa9b272-7406-4e46-a6f5-fd03470dbfcd" xmlns:ns3="6c476233-1a4c-4345-9bef-eba3c42b71db" targetNamespace="http://schemas.microsoft.com/office/2006/metadata/properties" ma:root="true" ma:fieldsID="4bbca0b2234860f829c60bc44d0138f3" ns2:_="" ns3:_="">
    <xsd:import namespace="2fa9b272-7406-4e46-a6f5-fd03470dbfcd"/>
    <xsd:import namespace="6c476233-1a4c-4345-9bef-eba3c42b71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9b272-7406-4e46-a6f5-fd03470dbf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76233-1a4c-4345-9bef-eba3c42b71d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81554E-2D29-455E-BEA4-FC9974EB2660}"/>
</file>

<file path=customXml/itemProps2.xml><?xml version="1.0" encoding="utf-8"?>
<ds:datastoreItem xmlns:ds="http://schemas.openxmlformats.org/officeDocument/2006/customXml" ds:itemID="{7E2CBF89-9E0D-4E60-A992-79FA3950A075}"/>
</file>

<file path=customXml/itemProps3.xml><?xml version="1.0" encoding="utf-8"?>
<ds:datastoreItem xmlns:ds="http://schemas.openxmlformats.org/officeDocument/2006/customXml" ds:itemID="{3AACF823-5908-493D-A694-24A00DD87F23}"/>
</file>

<file path=docProps/app.xml><?xml version="1.0" encoding="utf-8"?>
<Properties xmlns="http://schemas.openxmlformats.org/officeDocument/2006/extended-properties" xmlns:vt="http://schemas.openxmlformats.org/officeDocument/2006/docPropsVTypes">
  <Template>Religious Studies Worksheet Template_v2</Template>
  <TotalTime>14</TotalTime>
  <Pages>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Penelope Russell</dc:creator>
  <cp:keywords/>
  <dc:description/>
  <cp:lastModifiedBy>Penelope Russell</cp:lastModifiedBy>
  <cp:revision>2</cp:revision>
  <dcterms:created xsi:type="dcterms:W3CDTF">2020-05-05T07:19:00Z</dcterms:created>
  <dcterms:modified xsi:type="dcterms:W3CDTF">2020-05-05T07:35:00Z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0x0101006879413594A83546BA42B6C6F078CC76</vt:lpwstr>
  </property>
</Properties>
</file>