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C8EFB" w14:textId="5D73F1AE" w:rsidR="004837A2" w:rsidRDefault="00ED1867" w:rsidP="000A0F75">
      <w:r>
        <w:rPr>
          <w:noProof/>
        </w:rPr>
        <w:drawing>
          <wp:inline distT="0" distB="0" distL="0" distR="0" wp14:anchorId="0DF629EF" wp14:editId="05898C63">
            <wp:extent cx="7679877" cy="6109958"/>
            <wp:effectExtent l="4127" t="0" r="1588" b="158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072" t="10401" r="10462" b="6395"/>
                    <a:stretch/>
                  </pic:blipFill>
                  <pic:spPr bwMode="auto">
                    <a:xfrm rot="5400000">
                      <a:off x="0" y="0"/>
                      <a:ext cx="7711010" cy="613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Source: </w:t>
      </w:r>
      <w:hyperlink r:id="rId7" w:history="1">
        <w:r>
          <w:rPr>
            <w:rStyle w:val="Hyperlink"/>
          </w:rPr>
          <w:t>https://www.globaleducation.edu.au/verve/_resources/What_Matters_Most_-_w</w:t>
        </w:r>
        <w:bookmarkStart w:id="0" w:name="_GoBack"/>
        <w:bookmarkEnd w:id="0"/>
        <w:r>
          <w:rPr>
            <w:rStyle w:val="Hyperlink"/>
          </w:rPr>
          <w:t>eb_file.pdf</w:t>
        </w:r>
      </w:hyperlink>
    </w:p>
    <w:sectPr w:rsidR="004837A2" w:rsidSect="000A0F75">
      <w:headerReference w:type="default" r:id="rId8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F935D" w14:textId="77777777" w:rsidR="00ED1867" w:rsidRDefault="00ED1867" w:rsidP="000A0F75">
      <w:r>
        <w:separator/>
      </w:r>
    </w:p>
  </w:endnote>
  <w:endnote w:type="continuationSeparator" w:id="0">
    <w:p w14:paraId="52EA2612" w14:textId="77777777" w:rsidR="00ED1867" w:rsidRDefault="00ED1867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2B804" w14:textId="77777777" w:rsidR="00ED1867" w:rsidRDefault="00ED1867" w:rsidP="000A0F75">
      <w:r>
        <w:separator/>
      </w:r>
    </w:p>
  </w:footnote>
  <w:footnote w:type="continuationSeparator" w:id="0">
    <w:p w14:paraId="2EBEC943" w14:textId="77777777" w:rsidR="00ED1867" w:rsidRDefault="00ED1867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E9089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C3647C" wp14:editId="11F2EB93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426313" w14:textId="7E58E137" w:rsidR="000A0F75" w:rsidRPr="001979B6" w:rsidRDefault="00ED1867" w:rsidP="001979B6">
                          <w:pPr>
                            <w:pStyle w:val="Heading1"/>
                          </w:pPr>
                          <w:r>
                            <w:t>Causes of Poverty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364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0D426313" w14:textId="7E58E137" w:rsidR="000A0F75" w:rsidRPr="001979B6" w:rsidRDefault="00ED1867" w:rsidP="001979B6">
                    <w:pPr>
                      <w:pStyle w:val="Heading1"/>
                    </w:pPr>
                    <w:r>
                      <w:t>Causes of Poverty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F442A10" wp14:editId="650E8279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67"/>
    <w:rsid w:val="00024662"/>
    <w:rsid w:val="000A0F75"/>
    <w:rsid w:val="001205AE"/>
    <w:rsid w:val="001979B6"/>
    <w:rsid w:val="00262FBF"/>
    <w:rsid w:val="00377096"/>
    <w:rsid w:val="006B3E35"/>
    <w:rsid w:val="006B6024"/>
    <w:rsid w:val="007561B8"/>
    <w:rsid w:val="007C0CDB"/>
    <w:rsid w:val="008303AF"/>
    <w:rsid w:val="00910CFB"/>
    <w:rsid w:val="00A2419E"/>
    <w:rsid w:val="00BE1143"/>
    <w:rsid w:val="00CD2569"/>
    <w:rsid w:val="00D46C23"/>
    <w:rsid w:val="00DA79EF"/>
    <w:rsid w:val="00DB4332"/>
    <w:rsid w:val="00ED1867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22D95"/>
  <w14:defaultImageDpi w14:val="32767"/>
  <w15:chartTrackingRefBased/>
  <w15:docId w15:val="{4A9432A0-C737-47A7-9EAC-3D9B4EE0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ED18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https://www.globaleducation.edu.au/verve/_resources/What_Matters_Most_-_web_file.pdf" TargetMode="Externa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EFF78E-3FB5-43E1-A49A-6F02089844D6}"/>
</file>

<file path=customXml/itemProps2.xml><?xml version="1.0" encoding="utf-8"?>
<ds:datastoreItem xmlns:ds="http://schemas.openxmlformats.org/officeDocument/2006/customXml" ds:itemID="{CD0B1BFF-B4A5-4702-8F9E-695CA6C850D1}"/>
</file>

<file path=customXml/itemProps3.xml><?xml version="1.0" encoding="utf-8"?>
<ds:datastoreItem xmlns:ds="http://schemas.openxmlformats.org/officeDocument/2006/customXml" ds:itemID="{A58F70A0-AD5D-495D-B4FD-F00B6F6E010C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3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1</cp:revision>
  <dcterms:created xsi:type="dcterms:W3CDTF">2020-05-26T03:14:00Z</dcterms:created>
  <dcterms:modified xsi:type="dcterms:W3CDTF">2020-05-26T03:21:00Z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