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75D60" w14:textId="6574E693" w:rsidR="008A0710" w:rsidRPr="00C41C05" w:rsidRDefault="00664CE0" w:rsidP="000A0F75">
      <w:pPr>
        <w:rPr>
          <w:sz w:val="32"/>
          <w:szCs w:val="32"/>
        </w:rPr>
      </w:pPr>
      <w:r>
        <w:t>Righteousness i</w:t>
      </w:r>
      <w:bookmarkStart w:id="0" w:name="_GoBack"/>
      <w:bookmarkEnd w:id="0"/>
      <w:r>
        <w:t xml:space="preserve">s the quality of being morally right or justifiable. </w:t>
      </w:r>
      <w:r w:rsidR="008A0710">
        <w:t>Reflect on where you could apply th</w:t>
      </w:r>
      <w:r w:rsidR="00C41C05">
        <w:t>e</w:t>
      </w:r>
      <w:r w:rsidR="008A0710">
        <w:t xml:space="preserve"> </w:t>
      </w:r>
      <w:r w:rsidR="008A0710" w:rsidRPr="00C41C05">
        <w:rPr>
          <w:szCs w:val="22"/>
        </w:rPr>
        <w:t xml:space="preserve">phrase </w:t>
      </w:r>
      <w:r w:rsidR="00C41C05" w:rsidRPr="00C41C05">
        <w:rPr>
          <w:szCs w:val="22"/>
        </w:rPr>
        <w:t>“Better a little with righteousness”</w:t>
      </w:r>
      <w:r w:rsidR="00C41C05">
        <w:rPr>
          <w:sz w:val="32"/>
          <w:szCs w:val="32"/>
        </w:rPr>
        <w:t xml:space="preserve"> </w:t>
      </w:r>
      <w:r w:rsidR="008A0710">
        <w:t xml:space="preserve">to your life and actions. Some suggestions include how you relate to younger siblings or students, how you approach your results from a topic test or exam, how you relate to someone who asks you for help. </w:t>
      </w:r>
    </w:p>
    <w:p w14:paraId="15CA2819" w14:textId="77777777" w:rsidR="008A0710" w:rsidRDefault="008A0710" w:rsidP="000A0F75">
      <w:pPr>
        <w:rPr>
          <w:noProof/>
        </w:rPr>
      </w:pPr>
    </w:p>
    <w:p w14:paraId="1576BD10" w14:textId="28F8D046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3D14D358" w14:textId="77777777" w:rsidTr="00C41C05">
        <w:tc>
          <w:tcPr>
            <w:tcW w:w="9204" w:type="dxa"/>
          </w:tcPr>
          <w:p w14:paraId="37185F82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511B01D" w14:textId="77777777" w:rsidTr="00C41C05">
        <w:tc>
          <w:tcPr>
            <w:tcW w:w="9204" w:type="dxa"/>
          </w:tcPr>
          <w:p w14:paraId="62FCBDFE" w14:textId="79C8FA8D" w:rsidR="00C41C05" w:rsidRPr="00C41C05" w:rsidRDefault="00C41C05" w:rsidP="000A0F75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C3B94D" wp14:editId="2F2DCC10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-365125</wp:posOffset>
                  </wp:positionV>
                  <wp:extent cx="2124075" cy="17430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1" t="30034" r="19362" b="32987"/>
                          <a:stretch/>
                        </pic:blipFill>
                        <pic:spPr bwMode="auto">
                          <a:xfrm>
                            <a:off x="0" y="0"/>
                            <a:ext cx="2124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1C05" w:rsidRPr="00C41C05" w14:paraId="62528B54" w14:textId="77777777" w:rsidTr="00C41C05">
        <w:tc>
          <w:tcPr>
            <w:tcW w:w="9204" w:type="dxa"/>
          </w:tcPr>
          <w:p w14:paraId="629DFF28" w14:textId="59251606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523A82E" w14:textId="77777777" w:rsidTr="00C41C05">
        <w:tc>
          <w:tcPr>
            <w:tcW w:w="9204" w:type="dxa"/>
          </w:tcPr>
          <w:p w14:paraId="13B801A4" w14:textId="21133AF1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C8171DB" w14:textId="77777777" w:rsidTr="00C41C05">
        <w:tc>
          <w:tcPr>
            <w:tcW w:w="9204" w:type="dxa"/>
          </w:tcPr>
          <w:p w14:paraId="13F797A6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7EBD256B" w14:textId="77777777" w:rsidTr="00C41C05">
        <w:tc>
          <w:tcPr>
            <w:tcW w:w="9204" w:type="dxa"/>
          </w:tcPr>
          <w:p w14:paraId="2CF99B07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0654B630" w14:textId="77777777" w:rsidTr="00C41C05">
        <w:tc>
          <w:tcPr>
            <w:tcW w:w="9204" w:type="dxa"/>
          </w:tcPr>
          <w:p w14:paraId="39517DD2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30FA8A00" w14:textId="77777777" w:rsidTr="00C41C05">
        <w:tc>
          <w:tcPr>
            <w:tcW w:w="9204" w:type="dxa"/>
          </w:tcPr>
          <w:p w14:paraId="7ADDFB31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</w:tbl>
    <w:p w14:paraId="0A467A5B" w14:textId="41412AE4" w:rsidR="008A0710" w:rsidRDefault="008A0710" w:rsidP="000A0F75"/>
    <w:p w14:paraId="7C174FBB" w14:textId="5ED40342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28EB3C4E" w14:textId="77777777" w:rsidTr="002E1CBD">
        <w:tc>
          <w:tcPr>
            <w:tcW w:w="9204" w:type="dxa"/>
          </w:tcPr>
          <w:p w14:paraId="1466056F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26FF1374" w14:textId="77777777" w:rsidTr="002E1CBD">
        <w:tc>
          <w:tcPr>
            <w:tcW w:w="9204" w:type="dxa"/>
          </w:tcPr>
          <w:p w14:paraId="63755307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0B5CE9F7" w14:textId="77777777" w:rsidTr="002E1CBD">
        <w:tc>
          <w:tcPr>
            <w:tcW w:w="9204" w:type="dxa"/>
          </w:tcPr>
          <w:p w14:paraId="229A0FCD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B14CE98" w14:textId="77777777" w:rsidTr="002E1CBD">
        <w:tc>
          <w:tcPr>
            <w:tcW w:w="9204" w:type="dxa"/>
          </w:tcPr>
          <w:p w14:paraId="06886EF1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315C354" w14:textId="77777777" w:rsidTr="002E1CBD">
        <w:tc>
          <w:tcPr>
            <w:tcW w:w="9204" w:type="dxa"/>
          </w:tcPr>
          <w:p w14:paraId="28467C28" w14:textId="4381F062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623394AE" w14:textId="77777777" w:rsidTr="002E1CBD">
        <w:tc>
          <w:tcPr>
            <w:tcW w:w="9204" w:type="dxa"/>
          </w:tcPr>
          <w:p w14:paraId="64F33B37" w14:textId="671E8D18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5C62F787" w14:textId="77777777" w:rsidTr="002E1CBD">
        <w:tc>
          <w:tcPr>
            <w:tcW w:w="9204" w:type="dxa"/>
          </w:tcPr>
          <w:p w14:paraId="6FDBC008" w14:textId="2B595E5D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45254126" w14:textId="77777777" w:rsidTr="002E1CBD">
        <w:tc>
          <w:tcPr>
            <w:tcW w:w="9204" w:type="dxa"/>
          </w:tcPr>
          <w:p w14:paraId="5BBEE35D" w14:textId="068DF44A" w:rsidR="00C41C05" w:rsidRPr="00C41C05" w:rsidRDefault="00C41C05" w:rsidP="002E1CBD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E67E78" wp14:editId="28BBFFD6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-623570</wp:posOffset>
                  </wp:positionV>
                  <wp:extent cx="2578693" cy="20288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6" b="23785"/>
                          <a:stretch/>
                        </pic:blipFill>
                        <pic:spPr bwMode="auto">
                          <a:xfrm>
                            <a:off x="0" y="0"/>
                            <a:ext cx="257869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93D050" w14:textId="6D169FB3" w:rsidR="008A0710" w:rsidRDefault="008A0710" w:rsidP="000A0F75"/>
    <w:p w14:paraId="17F99316" w14:textId="77777777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5B12B5DE" w14:textId="77777777" w:rsidTr="002E1CBD">
        <w:tc>
          <w:tcPr>
            <w:tcW w:w="9204" w:type="dxa"/>
          </w:tcPr>
          <w:p w14:paraId="3646F430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414FD00" w14:textId="77777777" w:rsidTr="002E1CBD">
        <w:tc>
          <w:tcPr>
            <w:tcW w:w="9204" w:type="dxa"/>
          </w:tcPr>
          <w:p w14:paraId="77D7FD15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</w:tbl>
    <w:p w14:paraId="31A4A99F" w14:textId="1A53B8AE" w:rsidR="004837A2" w:rsidRDefault="00664CE0" w:rsidP="000A0F75"/>
    <w:sectPr w:rsidR="004837A2" w:rsidSect="000A0F75">
      <w:headerReference w:type="default" r:id="rId8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D4F95" w14:textId="77777777" w:rsidR="008A0710" w:rsidRDefault="008A0710" w:rsidP="000A0F75">
      <w:r>
        <w:separator/>
      </w:r>
    </w:p>
  </w:endnote>
  <w:endnote w:type="continuationSeparator" w:id="0">
    <w:p w14:paraId="45E409DD" w14:textId="77777777" w:rsidR="008A0710" w:rsidRDefault="008A0710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D2B4F" w14:textId="77777777" w:rsidR="008A0710" w:rsidRDefault="008A0710" w:rsidP="000A0F75">
      <w:r>
        <w:separator/>
      </w:r>
    </w:p>
  </w:footnote>
  <w:footnote w:type="continuationSeparator" w:id="0">
    <w:p w14:paraId="3D484ECC" w14:textId="77777777" w:rsidR="008A0710" w:rsidRDefault="008A0710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73A58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6AFA1" wp14:editId="008C8923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B2CE0" w14:textId="76F91357" w:rsidR="00C41C05" w:rsidRPr="00C41C05" w:rsidRDefault="00C41C05" w:rsidP="00C41C05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 xml:space="preserve">Better a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L</w:t>
                          </w: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 xml:space="preserve">ittle with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R</w:t>
                          </w: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ighteousness</w:t>
                          </w:r>
                        </w:p>
                        <w:p w14:paraId="4431CB66" w14:textId="3600E12C" w:rsidR="000A0F75" w:rsidRPr="001979B6" w:rsidRDefault="000A0F75" w:rsidP="001979B6">
                          <w:pPr>
                            <w:pStyle w:val="Heading1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6AF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5ACB2CE0" w14:textId="76F91357" w:rsidR="00C41C05" w:rsidRPr="00C41C05" w:rsidRDefault="00C41C05" w:rsidP="00C41C05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Better a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L</w:t>
                    </w: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ittle with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R</w:t>
                    </w: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ighteousness</w:t>
                    </w:r>
                  </w:p>
                  <w:p w14:paraId="4431CB66" w14:textId="3600E12C" w:rsidR="000A0F75" w:rsidRPr="001979B6" w:rsidRDefault="000A0F75" w:rsidP="001979B6">
                    <w:pPr>
                      <w:pStyle w:val="Heading1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A75A86E" wp14:editId="7ECB5DF3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710"/>
    <w:rsid w:val="00024662"/>
    <w:rsid w:val="000A0F75"/>
    <w:rsid w:val="001205AE"/>
    <w:rsid w:val="001979B6"/>
    <w:rsid w:val="00262FBF"/>
    <w:rsid w:val="00377096"/>
    <w:rsid w:val="00664CE0"/>
    <w:rsid w:val="006B3E35"/>
    <w:rsid w:val="006B6024"/>
    <w:rsid w:val="007561B8"/>
    <w:rsid w:val="007C0CDB"/>
    <w:rsid w:val="008303AF"/>
    <w:rsid w:val="008A0710"/>
    <w:rsid w:val="00910CFB"/>
    <w:rsid w:val="00A2419E"/>
    <w:rsid w:val="00BE1143"/>
    <w:rsid w:val="00C41C05"/>
    <w:rsid w:val="00CD2569"/>
    <w:rsid w:val="00D46C23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AE9ACE"/>
  <w14:defaultImageDpi w14:val="32767"/>
  <w15:chartTrackingRefBased/>
  <w15:docId w15:val="{9D97C453-E1A6-409A-B351-86CC1840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17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2</cp:revision>
  <dcterms:created xsi:type="dcterms:W3CDTF">2020-05-06T02:17:00Z</dcterms:created>
  <dcterms:modified xsi:type="dcterms:W3CDTF">2020-05-18T05:25:00Z</dcterms:modified>
</cp:coreProperties>
</file>